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6C824" w14:textId="2E61316B" w:rsidR="00C80CE2" w:rsidRDefault="00DD3633" w:rsidP="006404D8">
      <w:pPr>
        <w:pStyle w:val="Heading1"/>
        <w:ind w:left="142"/>
        <w:jc w:val="center"/>
        <w:rPr>
          <w:rFonts w:ascii="Gilroy Black" w:hAnsi="Gilroy Black" w:cstheme="majorHAnsi"/>
          <w:color w:val="CB72FF"/>
        </w:rPr>
      </w:pPr>
      <w:r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84C68C" wp14:editId="695C05DF">
                <wp:simplePos x="0" y="0"/>
                <wp:positionH relativeFrom="column">
                  <wp:posOffset>-793007</wp:posOffset>
                </wp:positionH>
                <wp:positionV relativeFrom="paragraph">
                  <wp:posOffset>-897147</wp:posOffset>
                </wp:positionV>
                <wp:extent cx="7539487" cy="10644996"/>
                <wp:effectExtent l="0" t="0" r="17145" b="107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487" cy="10644996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59EC" id="Rectangle 56" o:spid="_x0000_s1026" style="position:absolute;margin-left:-62.45pt;margin-top:-70.65pt;width:593.65pt;height:838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" fillcolor="#770ee0" strokecolor="#350f3d [1604]" strokeweight="1pt"/>
            </w:pict>
          </mc:Fallback>
        </mc:AlternateContent>
      </w:r>
    </w:p>
    <w:p w14:paraId="21AAD623" w14:textId="462BB1D4" w:rsidR="00C756D6" w:rsidRPr="00C756D6" w:rsidRDefault="007237F8">
      <w:pPr>
        <w:rPr>
          <w:rFonts w:ascii="Gilroy Black" w:hAnsi="Gilroy Black" w:cstheme="majorHAnsi"/>
          <w:color w:val="CB72FF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551FE97" wp14:editId="13798AAB">
                <wp:simplePos x="0" y="0"/>
                <wp:positionH relativeFrom="column">
                  <wp:posOffset>1643380</wp:posOffset>
                </wp:positionH>
                <wp:positionV relativeFrom="paragraph">
                  <wp:posOffset>6690360</wp:posOffset>
                </wp:positionV>
                <wp:extent cx="3644900" cy="320040"/>
                <wp:effectExtent l="0" t="0" r="12700" b="1016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1101835009"/>
                              <w:placeholder>
                                <w:docPart w:val="013BB626A7DBAC4D97B727C9AA4F30D6"/>
                              </w:placeholder>
                            </w:sdtPr>
                            <w:sdtEndPr/>
                            <w:sdtContent>
                              <w:p w14:paraId="5924A5EB" w14:textId="77777777" w:rsidR="007237F8" w:rsidRPr="00230088" w:rsidRDefault="007237F8" w:rsidP="007237F8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1FE97" id="_x0000_t202" coordsize="21600,21600" o:spt="202" path="m,l,21600r21600,l21600,xe">
                <v:stroke joinstyle="miter"/>
                <v:path gradientshapeok="t" o:connecttype="rect"/>
              </v:shapetype>
              <v:shape id="Text Box 127" o:spid="_x0000_s1026" type="#_x0000_t202" style="position:absolute;margin-left:129.4pt;margin-top:526.8pt;width:287pt;height:25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1101835009"/>
                        <w:placeholder>
                          <w:docPart w:val="013BB626A7DBAC4D97B727C9AA4F30D6"/>
                        </w:placeholder>
                      </w:sdtPr>
                      <w:sdtContent>
                        <w:p w14:paraId="5924A5EB" w14:textId="77777777" w:rsidR="007237F8" w:rsidRPr="00230088" w:rsidRDefault="007237F8" w:rsidP="007237F8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3F7E4A4" wp14:editId="2E590FE4">
                <wp:simplePos x="0" y="0"/>
                <wp:positionH relativeFrom="column">
                  <wp:posOffset>1643380</wp:posOffset>
                </wp:positionH>
                <wp:positionV relativeFrom="paragraph">
                  <wp:posOffset>6125210</wp:posOffset>
                </wp:positionV>
                <wp:extent cx="3644900" cy="320040"/>
                <wp:effectExtent l="0" t="0" r="12700" b="1016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-538662807"/>
                            </w:sdtPr>
                            <w:sdtEndPr/>
                            <w:sdtContent>
                              <w:p w14:paraId="0B7FC126" w14:textId="77777777" w:rsidR="007237F8" w:rsidRPr="00230088" w:rsidRDefault="007237F8" w:rsidP="007237F8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E4A4" id="Text Box 126" o:spid="_x0000_s1027" type="#_x0000_t202" style="position:absolute;margin-left:129.4pt;margin-top:482.3pt;width:287pt;height:25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-538662807"/>
                        <w:placeholder>
                          <w:docPart w:val="EE8008F1F2644A40B9D146148A1DE001"/>
                        </w:placeholder>
                      </w:sdtPr>
                      <w:sdtContent>
                        <w:p w14:paraId="0B7FC126" w14:textId="77777777" w:rsidR="007237F8" w:rsidRPr="00230088" w:rsidRDefault="007237F8" w:rsidP="007237F8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A9EB77E" wp14:editId="33E98541">
                <wp:simplePos x="0" y="0"/>
                <wp:positionH relativeFrom="column">
                  <wp:posOffset>1643380</wp:posOffset>
                </wp:positionH>
                <wp:positionV relativeFrom="paragraph">
                  <wp:posOffset>5615940</wp:posOffset>
                </wp:positionV>
                <wp:extent cx="3644900" cy="320040"/>
                <wp:effectExtent l="0" t="0" r="12700" b="1016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991674887"/>
                            </w:sdtPr>
                            <w:sdtEndPr/>
                            <w:sdtContent>
                              <w:p w14:paraId="752FCDB0" w14:textId="68533684" w:rsidR="007237F8" w:rsidRPr="00230088" w:rsidRDefault="007237F8" w:rsidP="007237F8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B77E" id="Text Box 125" o:spid="_x0000_s1028" type="#_x0000_t202" style="position:absolute;margin-left:129.4pt;margin-top:442.2pt;width:287pt;height:25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991674887"/>
                        <w:placeholder>
                          <w:docPart w:val="AB6C8C5A76250340B9E7421F356A17E1"/>
                        </w:placeholder>
                      </w:sdtPr>
                      <w:sdtContent>
                        <w:p w14:paraId="752FCDB0" w14:textId="68533684" w:rsidR="007237F8" w:rsidRPr="00230088" w:rsidRDefault="007237F8" w:rsidP="007237F8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919CA" w:rsidRPr="006404D8">
        <w:rPr>
          <w:rFonts w:ascii="Gilroy Black" w:hAnsi="Gilroy Black" w:cstheme="majorHAnsi"/>
          <w:noProof/>
          <w:color w:val="CB72FF"/>
        </w:rPr>
        <w:drawing>
          <wp:anchor distT="0" distB="0" distL="114300" distR="114300" simplePos="0" relativeHeight="251934720" behindDoc="0" locked="0" layoutInCell="1" allowOverlap="1" wp14:anchorId="4376CBF2" wp14:editId="29755BF9">
            <wp:simplePos x="0" y="0"/>
            <wp:positionH relativeFrom="margin">
              <wp:posOffset>-623570</wp:posOffset>
            </wp:positionH>
            <wp:positionV relativeFrom="paragraph">
              <wp:posOffset>8073390</wp:posOffset>
            </wp:positionV>
            <wp:extent cx="1996751" cy="634365"/>
            <wp:effectExtent l="0" t="0" r="3810" b="0"/>
            <wp:wrapNone/>
            <wp:docPr id="5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" r="-42"/>
                    <a:stretch/>
                  </pic:blipFill>
                  <pic:spPr>
                    <a:xfrm>
                      <a:off x="0" y="0"/>
                      <a:ext cx="1996751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9CA" w:rsidRPr="006F215B">
        <w:rPr>
          <w:rFonts w:ascii="Gilroy SemiBold" w:hAnsi="Gilroy SemiBold" w:cstheme="majorHAnsi"/>
          <w:noProof/>
          <w:sz w:val="22"/>
        </w:rPr>
        <w:drawing>
          <wp:anchor distT="0" distB="0" distL="114300" distR="114300" simplePos="0" relativeHeight="251792384" behindDoc="0" locked="0" layoutInCell="1" allowOverlap="1" wp14:anchorId="5CF12DD0" wp14:editId="3D8BD92A">
            <wp:simplePos x="0" y="0"/>
            <wp:positionH relativeFrom="column">
              <wp:posOffset>5438140</wp:posOffset>
            </wp:positionH>
            <wp:positionV relativeFrom="paragraph">
              <wp:posOffset>7955915</wp:posOffset>
            </wp:positionV>
            <wp:extent cx="991235" cy="993620"/>
            <wp:effectExtent l="0" t="0" r="0" b="0"/>
            <wp:wrapNone/>
            <wp:docPr id="200" name="Picture 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4BA940-4DB5-4C4D-9725-D289170746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7B4BA940-4DB5-4C4D-9725-D289170746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01" cy="10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9CA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6B1354" wp14:editId="0AB1DD10">
                <wp:simplePos x="0" y="0"/>
                <wp:positionH relativeFrom="column">
                  <wp:posOffset>-1305560</wp:posOffset>
                </wp:positionH>
                <wp:positionV relativeFrom="paragraph">
                  <wp:posOffset>7955915</wp:posOffset>
                </wp:positionV>
                <wp:extent cx="2886323" cy="882650"/>
                <wp:effectExtent l="38100" t="38100" r="104775" b="889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323" cy="882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0D845" id="Rectangle: Rounded Corners 15" o:spid="_x0000_s1026" style="position:absolute;margin-left:-102.8pt;margin-top:626.45pt;width:227.25pt;height:69.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" fillcolor="#f2f2f2 [3052]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A44C0B" w:rsidRPr="001F25D8">
        <w:rPr>
          <w:rFonts w:asciiTheme="majorHAnsi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EACD6F" wp14:editId="0F818705">
                <wp:simplePos x="0" y="0"/>
                <wp:positionH relativeFrom="column">
                  <wp:posOffset>-69215</wp:posOffset>
                </wp:positionH>
                <wp:positionV relativeFrom="paragraph">
                  <wp:posOffset>580429</wp:posOffset>
                </wp:positionV>
                <wp:extent cx="6128084" cy="1446550"/>
                <wp:effectExtent l="0" t="0" r="0" b="0"/>
                <wp:wrapNone/>
                <wp:docPr id="5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084" cy="144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65F81" w14:textId="51DB60C7" w:rsidR="001F25D8" w:rsidRPr="001F25D8" w:rsidRDefault="001F25D8" w:rsidP="001F25D8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</w:pPr>
                            <w:r w:rsidRPr="001F25D8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  <w:t xml:space="preserve">Research-Based Curricula </w:t>
                            </w:r>
                            <w:r w:rsidR="00A44C0B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70"/>
                                <w:szCs w:val="70"/>
                                <w:lang w:val="en-US"/>
                              </w:rPr>
                              <w:t>Project Worksheet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ACD6F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-5.45pt;margin-top:45.7pt;width:482.55pt;height:11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" filled="f" stroked="f">
                <v:textbox style="mso-fit-shape-to-text:t">
                  <w:txbxContent>
                    <w:p w14:paraId="26A65F81" w14:textId="51DB60C7" w:rsidR="001F25D8" w:rsidRPr="001F25D8" w:rsidRDefault="001F25D8" w:rsidP="001F25D8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  <w:lang w:val="en-US"/>
                        </w:rPr>
                      </w:pPr>
                      <w:r w:rsidRPr="001F25D8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  <w:lang w:val="en-US"/>
                        </w:rPr>
                        <w:t xml:space="preserve">Research-Based Curricula </w:t>
                      </w:r>
                      <w:r w:rsidR="00A44C0B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70"/>
                          <w:szCs w:val="70"/>
                          <w:lang w:val="en-US"/>
                        </w:rPr>
                        <w:t>Project Worksheet</w:t>
                      </w:r>
                    </w:p>
                  </w:txbxContent>
                </v:textbox>
              </v:shape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31CB03" wp14:editId="2A4AEAF8">
                <wp:simplePos x="0" y="0"/>
                <wp:positionH relativeFrom="column">
                  <wp:posOffset>716845</wp:posOffset>
                </wp:positionH>
                <wp:positionV relativeFrom="paragraph">
                  <wp:posOffset>6622882</wp:posOffset>
                </wp:positionV>
                <wp:extent cx="1316334" cy="1477010"/>
                <wp:effectExtent l="0" t="0" r="0" b="0"/>
                <wp:wrapNone/>
                <wp:docPr id="19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34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2D3AF9" w14:textId="77777777" w:rsidR="001F25D8" w:rsidRDefault="001F25D8" w:rsidP="001F25D8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School: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1CB03" id="TextBox 12" o:spid="_x0000_s1027" type="#_x0000_t202" style="position:absolute;margin-left:56.45pt;margin-top:521.5pt;width:103.65pt;height:116.3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" filled="f" stroked="f">
                <v:textbox style="mso-fit-shape-to-text:t">
                  <w:txbxContent>
                    <w:p w14:paraId="4F2D3AF9" w14:textId="77777777" w:rsidR="001F25D8" w:rsidRDefault="001F25D8" w:rsidP="001F25D8">
                      <w:pP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>School:</w:t>
                      </w:r>
                    </w:p>
                  </w:txbxContent>
                </v:textbox>
              </v:shape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A5EAD1" wp14:editId="542FB5CD">
                <wp:simplePos x="0" y="0"/>
                <wp:positionH relativeFrom="column">
                  <wp:posOffset>938007</wp:posOffset>
                </wp:positionH>
                <wp:positionV relativeFrom="paragraph">
                  <wp:posOffset>6129020</wp:posOffset>
                </wp:positionV>
                <wp:extent cx="1316334" cy="1477010"/>
                <wp:effectExtent l="0" t="0" r="0" b="0"/>
                <wp:wrapNone/>
                <wp:docPr id="19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34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FB0088" w14:textId="47E3BFC0" w:rsidR="001F25D8" w:rsidRDefault="001F25D8" w:rsidP="001F25D8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Year: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A5EAD1" id="_x0000_s1028" type="#_x0000_t202" style="position:absolute;margin-left:73.85pt;margin-top:482.6pt;width:103.65pt;height:116.3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" filled="f" stroked="f">
                <v:textbox style="mso-fit-shape-to-text:t">
                  <w:txbxContent>
                    <w:p w14:paraId="71FB0088" w14:textId="47E3BFC0" w:rsidR="001F25D8" w:rsidRDefault="001F25D8" w:rsidP="001F25D8">
                      <w:pP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>Year:</w:t>
                      </w:r>
                    </w:p>
                  </w:txbxContent>
                </v:textbox>
              </v:shape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980B62" wp14:editId="1F45C187">
                <wp:simplePos x="0" y="0"/>
                <wp:positionH relativeFrom="column">
                  <wp:posOffset>787429</wp:posOffset>
                </wp:positionH>
                <wp:positionV relativeFrom="paragraph">
                  <wp:posOffset>5548351</wp:posOffset>
                </wp:positionV>
                <wp:extent cx="1316334" cy="1477010"/>
                <wp:effectExtent l="0" t="0" r="0" b="0"/>
                <wp:wrapNone/>
                <wp:docPr id="19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34" cy="147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EBE69E" w14:textId="20040EA7" w:rsidR="001F25D8" w:rsidRDefault="001F25D8" w:rsidP="001F25D8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Name: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80B62" id="_x0000_s1029" type="#_x0000_t202" style="position:absolute;margin-left:62pt;margin-top:436.9pt;width:103.65pt;height:116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" filled="f" stroked="f">
                <v:textbox style="mso-fit-shape-to-text:t">
                  <w:txbxContent>
                    <w:p w14:paraId="1AEBE69E" w14:textId="20040EA7" w:rsidR="001F25D8" w:rsidRDefault="001F25D8" w:rsidP="001F25D8">
                      <w:pP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lang w:val="en-US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8EE27C" wp14:editId="233E96F6">
                <wp:simplePos x="0" y="0"/>
                <wp:positionH relativeFrom="column">
                  <wp:posOffset>425450</wp:posOffset>
                </wp:positionH>
                <wp:positionV relativeFrom="paragraph">
                  <wp:posOffset>5342255</wp:posOffset>
                </wp:positionV>
                <wp:extent cx="5157470" cy="1914525"/>
                <wp:effectExtent l="25400" t="25400" r="100330" b="104775"/>
                <wp:wrapNone/>
                <wp:docPr id="63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470" cy="1914525"/>
                        </a:xfrm>
                        <a:prstGeom prst="roundRect">
                          <a:avLst/>
                        </a:prstGeom>
                        <a:solidFill>
                          <a:srgbClr val="CC72FF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3FA632C" id="Rounded Rectangle 9" o:spid="_x0000_s1026" style="position:absolute;margin-left:33.5pt;margin-top:420.65pt;width:406.1pt;height:150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" fillcolor="#cc72ff" strokecolor="#350f3d [160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52AD70" wp14:editId="115FFE22">
                <wp:simplePos x="0" y="0"/>
                <wp:positionH relativeFrom="column">
                  <wp:posOffset>1641475</wp:posOffset>
                </wp:positionH>
                <wp:positionV relativeFrom="paragraph">
                  <wp:posOffset>5550535</wp:posOffset>
                </wp:positionV>
                <wp:extent cx="3644900" cy="405130"/>
                <wp:effectExtent l="0" t="0" r="12700" b="13970"/>
                <wp:wrapNone/>
                <wp:docPr id="193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513A9" w14:textId="6121A86F" w:rsidR="006D642E" w:rsidRDefault="006D642E" w:rsidP="006D642E"/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652AD70" id="Rounded Rectangle 6" o:spid="_x0000_s1030" style="position:absolute;margin-left:129.25pt;margin-top:437.05pt;width:287pt;height:3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" fillcolor="white [3212]" strokecolor="white [3212]" strokeweight="1pt">
                <v:stroke joinstyle="miter"/>
                <v:textbox>
                  <w:txbxContent>
                    <w:p w14:paraId="28D513A9" w14:textId="6121A86F" w:rsidR="006D642E" w:rsidRDefault="006D642E" w:rsidP="006D642E"/>
                  </w:txbxContent>
                </v:textbox>
              </v:roundrect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AAE4898" wp14:editId="50C243C3">
                <wp:simplePos x="0" y="0"/>
                <wp:positionH relativeFrom="column">
                  <wp:posOffset>1641475</wp:posOffset>
                </wp:positionH>
                <wp:positionV relativeFrom="paragraph">
                  <wp:posOffset>6091555</wp:posOffset>
                </wp:positionV>
                <wp:extent cx="3644900" cy="405130"/>
                <wp:effectExtent l="0" t="0" r="12700" b="13970"/>
                <wp:wrapNone/>
                <wp:docPr id="194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A7179" w14:textId="77777777" w:rsidR="001F25D8" w:rsidRDefault="001F25D8" w:rsidP="001F25D8">
                            <w:pPr>
                              <w:jc w:val="center"/>
                              <w:rPr>
                                <w:rFonts w:asciiTheme="minorHAnsi"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AAE4898" id="Rounded Rectangle 15" o:spid="_x0000_s1031" style="position:absolute;margin-left:129.25pt;margin-top:479.65pt;width:287pt;height:31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" fillcolor="white [3212]" strokecolor="white [3212]" strokeweight="1pt">
                <v:stroke joinstyle="miter"/>
                <v:textbox>
                  <w:txbxContent>
                    <w:p w14:paraId="471A7179" w14:textId="77777777" w:rsidR="001F25D8" w:rsidRDefault="001F25D8" w:rsidP="001F25D8">
                      <w:pPr>
                        <w:jc w:val="center"/>
                        <w:rPr>
                          <w:rFonts w:asciiTheme="minorHAnsi"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1F25D8" w:rsidRPr="001F25D8">
        <w:rPr>
          <w:rFonts w:asciiTheme="majorHAnsi" w:eastAsia="Times New Roman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A966E1" wp14:editId="17FA2EEC">
                <wp:simplePos x="0" y="0"/>
                <wp:positionH relativeFrom="column">
                  <wp:posOffset>1641475</wp:posOffset>
                </wp:positionH>
                <wp:positionV relativeFrom="paragraph">
                  <wp:posOffset>6628429</wp:posOffset>
                </wp:positionV>
                <wp:extent cx="3644900" cy="405130"/>
                <wp:effectExtent l="0" t="0" r="12700" b="13970"/>
                <wp:wrapNone/>
                <wp:docPr id="19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9DBE169" id="Rounded Rectangle 16" o:spid="_x0000_s1026" style="position:absolute;margin-left:129.25pt;margin-top:521.9pt;width:287pt;height:31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" fillcolor="white [3212]" strokecolor="white [3212]" strokeweight="1pt">
                <v:stroke joinstyle="miter"/>
              </v:roundrect>
            </w:pict>
          </mc:Fallback>
        </mc:AlternateContent>
      </w:r>
      <w:r w:rsidR="001F25D8" w:rsidRPr="001F25D8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959DBD" wp14:editId="420BA8E0">
                <wp:simplePos x="0" y="0"/>
                <wp:positionH relativeFrom="column">
                  <wp:posOffset>414020</wp:posOffset>
                </wp:positionH>
                <wp:positionV relativeFrom="paragraph">
                  <wp:posOffset>354857</wp:posOffset>
                </wp:positionV>
                <wp:extent cx="5165617" cy="1725283"/>
                <wp:effectExtent l="0" t="0" r="16510" b="15240"/>
                <wp:wrapNone/>
                <wp:docPr id="197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617" cy="17252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8AB6B" id="Rounded Rectangle 2" o:spid="_x0000_s1026" style="position:absolute;margin-left:32.6pt;margin-top:27.95pt;width:406.75pt;height:135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" fillcolor="white [3212]" strokecolor="white [3212]" strokeweight="1pt">
                <v:stroke joinstyle="miter"/>
              </v:roundrect>
            </w:pict>
          </mc:Fallback>
        </mc:AlternateContent>
      </w:r>
      <w:r w:rsidR="001F25D8" w:rsidRPr="001F25D8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93C0CB" wp14:editId="538323CA">
                <wp:simplePos x="0" y="0"/>
                <wp:positionH relativeFrom="column">
                  <wp:posOffset>59690</wp:posOffset>
                </wp:positionH>
                <wp:positionV relativeFrom="paragraph">
                  <wp:posOffset>18415</wp:posOffset>
                </wp:positionV>
                <wp:extent cx="5821045" cy="2372360"/>
                <wp:effectExtent l="25400" t="25400" r="97155" b="104140"/>
                <wp:wrapNone/>
                <wp:docPr id="196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45" cy="2372360"/>
                        </a:xfrm>
                        <a:prstGeom prst="roundRect">
                          <a:avLst/>
                        </a:prstGeom>
                        <a:solidFill>
                          <a:srgbClr val="CC72FF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05906" id="Rounded Rectangle 11" o:spid="_x0000_s1026" style="position:absolute;margin-left:4.7pt;margin-top:1.45pt;width:458.35pt;height:186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" fillcolor="#cc72ff" strokecolor="#350f3d [160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C80CE2">
        <w:rPr>
          <w:rFonts w:ascii="Gilroy Black" w:hAnsi="Gilroy Black" w:cstheme="majorHAnsi"/>
          <w:color w:val="CB72FF"/>
        </w:rPr>
        <w:br w:type="page"/>
      </w:r>
    </w:p>
    <w:p w14:paraId="4960160A" w14:textId="5BCA2351" w:rsidR="00AB4A90" w:rsidRPr="006404D8" w:rsidRDefault="002F6527" w:rsidP="006404D8">
      <w:pPr>
        <w:pStyle w:val="Heading1"/>
        <w:ind w:left="142"/>
        <w:jc w:val="center"/>
        <w:rPr>
          <w:rFonts w:ascii="Gilroy Black" w:hAnsi="Gilroy Black" w:cstheme="majorHAnsi"/>
          <w:color w:val="CB72FF"/>
        </w:rPr>
      </w:pPr>
      <w:r w:rsidRPr="002F6527">
        <w:rPr>
          <w:rFonts w:ascii="Gilroy Black" w:hAnsi="Gilroy Black" w:cstheme="majorHAnsi"/>
          <w:noProof/>
          <w:color w:val="538135" w:themeColor="accent5" w:themeShade="BF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AFAD79" wp14:editId="3113737F">
                <wp:simplePos x="0" y="0"/>
                <wp:positionH relativeFrom="column">
                  <wp:posOffset>-209550</wp:posOffset>
                </wp:positionH>
                <wp:positionV relativeFrom="paragraph">
                  <wp:posOffset>162593</wp:posOffset>
                </wp:positionV>
                <wp:extent cx="5397909" cy="707886"/>
                <wp:effectExtent l="0" t="0" r="0" b="0"/>
                <wp:wrapNone/>
                <wp:docPr id="1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909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D519E7" w14:textId="332091D0" w:rsidR="002F6527" w:rsidRDefault="002F6527" w:rsidP="002F6527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770EE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770EE0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Research-Based Curricula Project Worksheet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FAD79" id="TextBox 7" o:spid="_x0000_s1032" type="#_x0000_t202" style="position:absolute;left:0;text-align:left;margin-left:-16.5pt;margin-top:12.8pt;width:425.05pt;height:55.7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" filled="f" stroked="f">
                <v:textbox style="mso-fit-shape-to-text:t">
                  <w:txbxContent>
                    <w:p w14:paraId="23D519E7" w14:textId="332091D0" w:rsidR="002F6527" w:rsidRDefault="002F6527" w:rsidP="002F6527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770EE0"/>
                          <w:kern w:val="24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770EE0"/>
                          <w:kern w:val="24"/>
                          <w:sz w:val="44"/>
                          <w:szCs w:val="44"/>
                          <w:lang w:val="en-US"/>
                        </w:rPr>
                        <w:t>Research-Based Curricula Project Worksheet</w:t>
                      </w:r>
                    </w:p>
                  </w:txbxContent>
                </v:textbox>
              </v:shape>
            </w:pict>
          </mc:Fallback>
        </mc:AlternateContent>
      </w:r>
      <w:r w:rsidR="00164534" w:rsidRPr="006404D8">
        <w:rPr>
          <w:rFonts w:ascii="Gilroy Black" w:hAnsi="Gilroy Black" w:cstheme="majorHAnsi"/>
          <w:noProof/>
          <w:color w:val="CB72FF"/>
        </w:rPr>
        <w:drawing>
          <wp:anchor distT="0" distB="0" distL="114300" distR="114300" simplePos="0" relativeHeight="251654144" behindDoc="0" locked="0" layoutInCell="1" allowOverlap="1" wp14:anchorId="2D45B265" wp14:editId="0EDAD948">
            <wp:simplePos x="0" y="0"/>
            <wp:positionH relativeFrom="margin">
              <wp:posOffset>5084445</wp:posOffset>
            </wp:positionH>
            <wp:positionV relativeFrom="paragraph">
              <wp:posOffset>-742315</wp:posOffset>
            </wp:positionV>
            <wp:extent cx="1520456" cy="475200"/>
            <wp:effectExtent l="0" t="0" r="3810" b="0"/>
            <wp:wrapNone/>
            <wp:docPr id="6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71E" w:rsidRPr="008C371E">
        <w:rPr>
          <w:rFonts w:asciiTheme="majorHAnsi" w:hAnsiTheme="majorHAnsi" w:cstheme="majorHAnsi"/>
          <w:noProof/>
          <w:szCs w:val="1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AFED7F" wp14:editId="658809B5">
                <wp:simplePos x="0" y="0"/>
                <wp:positionH relativeFrom="page">
                  <wp:posOffset>10795</wp:posOffset>
                </wp:positionH>
                <wp:positionV relativeFrom="paragraph">
                  <wp:posOffset>9899015</wp:posOffset>
                </wp:positionV>
                <wp:extent cx="429260" cy="10790555"/>
                <wp:effectExtent l="38100" t="38100" r="104140" b="869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0790555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2DBF4" id="Rectangle 18" o:spid="_x0000_s1026" style="position:absolute;margin-left:.85pt;margin-top:779.45pt;width:33.8pt;height:849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" fillcolor="#770ee0" stroked="f" strokeweight=".5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9559CA" w:rsidRPr="006404D8">
        <w:rPr>
          <w:rFonts w:ascii="Gilroy Black" w:hAnsi="Gilroy Black" w:cstheme="majorHAnsi"/>
          <w:noProof/>
          <w:color w:val="CB72FF"/>
        </w:rPr>
        <w:drawing>
          <wp:anchor distT="0" distB="0" distL="114300" distR="114300" simplePos="0" relativeHeight="251655168" behindDoc="0" locked="0" layoutInCell="1" allowOverlap="1" wp14:anchorId="692A08D6" wp14:editId="09A1071E">
            <wp:simplePos x="0" y="0"/>
            <wp:positionH relativeFrom="page">
              <wp:posOffset>85060</wp:posOffset>
            </wp:positionH>
            <wp:positionV relativeFrom="paragraph">
              <wp:posOffset>-733647</wp:posOffset>
            </wp:positionV>
            <wp:extent cx="933450" cy="914400"/>
            <wp:effectExtent l="57150" t="19050" r="57150" b="9525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1C04C6-66F2-4981-A530-1176C07D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D1C04C6-66F2-4981-A530-1176C07D088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38A" w:rsidRPr="006404D8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50DB05" wp14:editId="42EB4B3B">
                <wp:simplePos x="0" y="0"/>
                <wp:positionH relativeFrom="page">
                  <wp:posOffset>2540</wp:posOffset>
                </wp:positionH>
                <wp:positionV relativeFrom="paragraph">
                  <wp:posOffset>-938678</wp:posOffset>
                </wp:positionV>
                <wp:extent cx="429260" cy="10790555"/>
                <wp:effectExtent l="38100" t="38100" r="104140" b="869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10790555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4E28D" id="Rectangle 3" o:spid="_x0000_s1026" style="position:absolute;margin-left:.2pt;margin-top:-73.9pt;width:33.8pt;height:849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" fillcolor="#770ee0" stroked="f" strokeweight=".5pt">
                <v:shadow on="t" color="black" opacity="26214f" origin="-.5,-.5" offset=".74836mm,.74836mm"/>
                <w10:wrap anchorx="page"/>
              </v:rect>
            </w:pict>
          </mc:Fallback>
        </mc:AlternateContent>
      </w:r>
    </w:p>
    <w:p w14:paraId="2E5C4CB1" w14:textId="147C8AAB" w:rsidR="002F6527" w:rsidRDefault="00013A3B" w:rsidP="00E46694">
      <w:pPr>
        <w:pStyle w:val="Heading1"/>
        <w:ind w:left="284"/>
        <w:jc w:val="center"/>
        <w:rPr>
          <w:rFonts w:ascii="Gilroy Black" w:hAnsi="Gilroy Black" w:cstheme="majorHAnsi"/>
          <w:color w:val="538135" w:themeColor="accent5" w:themeShade="BF"/>
        </w:rPr>
      </w:pPr>
      <w:r w:rsidRPr="002F6527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7CA1138" wp14:editId="0031A2B4">
                <wp:simplePos x="0" y="0"/>
                <wp:positionH relativeFrom="column">
                  <wp:posOffset>-379730</wp:posOffset>
                </wp:positionH>
                <wp:positionV relativeFrom="paragraph">
                  <wp:posOffset>306103</wp:posOffset>
                </wp:positionV>
                <wp:extent cx="5464810" cy="0"/>
                <wp:effectExtent l="0" t="25400" r="34290" b="38100"/>
                <wp:wrapNone/>
                <wp:docPr id="30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648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70E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B7722" id="Straight Connector 4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9pt,24.1pt" to="400.4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" strokecolor="#770ee0" strokeweight="4.5pt">
                <v:stroke joinstyle="miter"/>
                <o:lock v:ext="edit" shapetype="f"/>
              </v:line>
            </w:pict>
          </mc:Fallback>
        </mc:AlternateContent>
      </w:r>
    </w:p>
    <w:p w14:paraId="0BEC6884" w14:textId="6C613433" w:rsidR="002F6527" w:rsidRDefault="00013A3B" w:rsidP="00E46694">
      <w:pPr>
        <w:pStyle w:val="Heading1"/>
        <w:ind w:left="284"/>
        <w:jc w:val="center"/>
        <w:rPr>
          <w:rFonts w:ascii="Gilroy Black" w:hAnsi="Gilroy Black" w:cstheme="majorHAnsi"/>
          <w:color w:val="538135" w:themeColor="accent5" w:themeShade="BF"/>
        </w:rPr>
      </w:pPr>
      <w:r w:rsidRPr="002F6527">
        <w:rPr>
          <w:rFonts w:ascii="Gilroy Black" w:hAnsi="Gilroy Black" w:cstheme="majorHAnsi"/>
          <w:noProof/>
          <w:color w:val="538135" w:themeColor="accent5" w:themeShade="BF"/>
        </w:rPr>
        <w:drawing>
          <wp:anchor distT="0" distB="0" distL="114300" distR="114300" simplePos="0" relativeHeight="251835392" behindDoc="0" locked="0" layoutInCell="1" allowOverlap="1" wp14:anchorId="3A925769" wp14:editId="61184963">
            <wp:simplePos x="0" y="0"/>
            <wp:positionH relativeFrom="column">
              <wp:posOffset>-111760</wp:posOffset>
            </wp:positionH>
            <wp:positionV relativeFrom="paragraph">
              <wp:posOffset>175995</wp:posOffset>
            </wp:positionV>
            <wp:extent cx="321310" cy="321310"/>
            <wp:effectExtent l="0" t="0" r="0" b="0"/>
            <wp:wrapNone/>
            <wp:docPr id="37" name="Graphic 44" descr="Penc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500CC14B-6379-4198-A840-88EAA741E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4" descr="Pencil with solid fill">
                      <a:extLst>
                        <a:ext uri="{FF2B5EF4-FFF2-40B4-BE49-F238E27FC236}">
                          <a16:creationId xmlns:a16="http://schemas.microsoft.com/office/drawing/2014/main" id="{500CC14B-6379-4198-A840-88EAA741E7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527" w:rsidRPr="002F6527">
        <w:rPr>
          <w:rFonts w:ascii="Gilroy SemiBold" w:hAnsi="Gilroy SemiBold" w:cstheme="majorHAnsi"/>
          <w:noProof/>
          <w:color w:val="770EE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81A4F8" wp14:editId="681C740C">
                <wp:simplePos x="0" y="0"/>
                <wp:positionH relativeFrom="column">
                  <wp:posOffset>208280</wp:posOffset>
                </wp:positionH>
                <wp:positionV relativeFrom="paragraph">
                  <wp:posOffset>159285</wp:posOffset>
                </wp:positionV>
                <wp:extent cx="5600700" cy="307340"/>
                <wp:effectExtent l="0" t="0" r="0" b="0"/>
                <wp:wrapNone/>
                <wp:docPr id="4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95D5ED" w14:textId="00F29E85" w:rsidR="002F6527" w:rsidRDefault="002F6527" w:rsidP="002F6527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CC72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i/>
                                <w:iCs/>
                                <w:color w:val="CC72FF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Using Research-Based Curricula to get university ready!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81A4F8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6" type="#_x0000_t202" style="position:absolute;left:0;text-align:left;margin-left:16.4pt;margin-top:12.55pt;width:441pt;height:24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" filled="f" stroked="f">
                <v:textbox style="mso-fit-shape-to-text:t">
                  <w:txbxContent>
                    <w:p w14:paraId="5595D5ED" w14:textId="00F29E85" w:rsidR="002F6527" w:rsidRDefault="002F6527" w:rsidP="002F6527">
                      <w:pPr>
                        <w:rPr>
                          <w:rFonts w:asciiTheme="minorHAnsi" w:hAnsi="Calibri"/>
                          <w:b/>
                          <w:bCs/>
                          <w:i/>
                          <w:iCs/>
                          <w:color w:val="CC72FF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i/>
                          <w:iCs/>
                          <w:color w:val="CC72FF"/>
                          <w:kern w:val="24"/>
                          <w:sz w:val="28"/>
                          <w:szCs w:val="28"/>
                          <w:lang w:val="en-US"/>
                        </w:rPr>
                        <w:t>Using Research-Based Curricula to get university ready!</w:t>
                      </w:r>
                    </w:p>
                  </w:txbxContent>
                </v:textbox>
              </v:shape>
            </w:pict>
          </mc:Fallback>
        </mc:AlternateContent>
      </w:r>
    </w:p>
    <w:p w14:paraId="47E937E7" w14:textId="77777777" w:rsidR="002F6527" w:rsidRDefault="002F6527" w:rsidP="002F6527">
      <w:pPr>
        <w:rPr>
          <w:rFonts w:asciiTheme="majorHAnsi" w:eastAsia="Times New Roman" w:hAnsiTheme="majorHAnsi" w:cstheme="majorHAnsi"/>
          <w:sz w:val="22"/>
        </w:rPr>
      </w:pPr>
    </w:p>
    <w:p w14:paraId="69736AC7" w14:textId="1FCEDB3A" w:rsidR="00101937" w:rsidRPr="00B41728" w:rsidRDefault="00101937" w:rsidP="00FF5541">
      <w:pPr>
        <w:ind w:left="426"/>
        <w:jc w:val="both"/>
        <w:rPr>
          <w:rFonts w:asciiTheme="majorHAnsi" w:hAnsiTheme="majorHAnsi" w:cstheme="majorHAnsi"/>
          <w:sz w:val="22"/>
        </w:rPr>
      </w:pPr>
      <w:r w:rsidRPr="00B41728">
        <w:rPr>
          <w:rFonts w:asciiTheme="majorHAnsi" w:eastAsia="Times New Roman" w:hAnsiTheme="majorHAnsi" w:cstheme="majorHAnsi"/>
          <w:sz w:val="22"/>
        </w:rPr>
        <w:t>The R</w:t>
      </w:r>
      <w:r w:rsidR="00DF0B38" w:rsidRPr="00B41728">
        <w:rPr>
          <w:rFonts w:asciiTheme="majorHAnsi" w:eastAsia="Times New Roman" w:hAnsiTheme="majorHAnsi" w:cstheme="majorHAnsi"/>
          <w:sz w:val="22"/>
        </w:rPr>
        <w:t>esearch-Based Curricula</w:t>
      </w:r>
      <w:r w:rsidRPr="00B41728">
        <w:rPr>
          <w:rFonts w:asciiTheme="majorHAnsi" w:eastAsia="Times New Roman" w:hAnsiTheme="majorHAnsi" w:cstheme="majorHAnsi"/>
          <w:sz w:val="22"/>
        </w:rPr>
        <w:t xml:space="preserve"> programme involves completing </w:t>
      </w:r>
      <w:r w:rsidR="00DF0B38" w:rsidRPr="00B41728">
        <w:rPr>
          <w:rFonts w:asciiTheme="majorHAnsi" w:eastAsia="Times New Roman" w:hAnsiTheme="majorHAnsi" w:cstheme="majorHAnsi"/>
          <w:sz w:val="22"/>
        </w:rPr>
        <w:t>one</w:t>
      </w:r>
      <w:r w:rsidRPr="00B41728">
        <w:rPr>
          <w:rFonts w:asciiTheme="majorHAnsi" w:eastAsia="Times New Roman" w:hAnsiTheme="majorHAnsi" w:cstheme="majorHAnsi"/>
          <w:sz w:val="22"/>
        </w:rPr>
        <w:t xml:space="preserve"> self-directed coursebook (or more!) of 6 modules on a subject of your choice.</w:t>
      </w:r>
      <w:r w:rsidR="00822FEE" w:rsidRPr="00822FEE">
        <w:t xml:space="preserve"> </w:t>
      </w:r>
    </w:p>
    <w:p w14:paraId="502D0983" w14:textId="67F0C87D" w:rsidR="00DC0F4C" w:rsidRPr="00B41728" w:rsidRDefault="00DC0F4C" w:rsidP="00FF5541">
      <w:pPr>
        <w:ind w:left="426"/>
        <w:jc w:val="both"/>
        <w:rPr>
          <w:rFonts w:asciiTheme="majorHAnsi" w:hAnsiTheme="majorHAnsi" w:cstheme="majorHAnsi"/>
          <w:sz w:val="22"/>
        </w:rPr>
      </w:pPr>
      <w:r w:rsidRPr="00B41728">
        <w:rPr>
          <w:rFonts w:asciiTheme="majorHAnsi" w:hAnsiTheme="majorHAnsi" w:cstheme="majorHAnsi"/>
          <w:sz w:val="22"/>
        </w:rPr>
        <w:t>This is a</w:t>
      </w:r>
      <w:r w:rsidR="00101937" w:rsidRPr="00B41728">
        <w:rPr>
          <w:rFonts w:asciiTheme="majorHAnsi" w:hAnsiTheme="majorHAnsi" w:cstheme="majorHAnsi"/>
          <w:sz w:val="22"/>
        </w:rPr>
        <w:t xml:space="preserve">n </w:t>
      </w:r>
      <w:r w:rsidR="00101937" w:rsidRPr="00B41728">
        <w:rPr>
          <w:rFonts w:asciiTheme="majorHAnsi" w:hAnsiTheme="majorHAnsi" w:cstheme="majorHAnsi"/>
          <w:i/>
          <w:iCs/>
          <w:sz w:val="22"/>
        </w:rPr>
        <w:t xml:space="preserve">accompanying </w:t>
      </w:r>
      <w:r w:rsidR="00595B74" w:rsidRPr="00B41728">
        <w:rPr>
          <w:rFonts w:asciiTheme="majorHAnsi" w:hAnsiTheme="majorHAnsi" w:cstheme="majorHAnsi"/>
          <w:i/>
          <w:iCs/>
          <w:sz w:val="22"/>
        </w:rPr>
        <w:t>worksheet</w:t>
      </w:r>
      <w:r w:rsidR="00101937" w:rsidRPr="00B41728">
        <w:rPr>
          <w:rFonts w:asciiTheme="majorHAnsi" w:hAnsiTheme="majorHAnsi" w:cstheme="majorHAnsi"/>
          <w:sz w:val="22"/>
        </w:rPr>
        <w:t xml:space="preserve"> </w:t>
      </w:r>
      <w:r w:rsidR="00DF0B38" w:rsidRPr="00B41728">
        <w:rPr>
          <w:rFonts w:asciiTheme="majorHAnsi" w:hAnsiTheme="majorHAnsi" w:cstheme="majorHAnsi"/>
          <w:sz w:val="22"/>
        </w:rPr>
        <w:t>for you to track your progress and reflections when completing a</w:t>
      </w:r>
      <w:r w:rsidR="00101937" w:rsidRPr="00B41728">
        <w:rPr>
          <w:rFonts w:asciiTheme="majorHAnsi" w:hAnsiTheme="majorHAnsi" w:cstheme="majorHAnsi"/>
          <w:sz w:val="22"/>
        </w:rPr>
        <w:t xml:space="preserve"> </w:t>
      </w:r>
      <w:r w:rsidR="00AB4A90" w:rsidRPr="00B41728">
        <w:rPr>
          <w:rFonts w:asciiTheme="majorHAnsi" w:hAnsiTheme="majorHAnsi" w:cstheme="majorHAnsi"/>
          <w:b/>
          <w:bCs/>
          <w:sz w:val="22"/>
        </w:rPr>
        <w:t>Research-Based Curricula</w:t>
      </w:r>
      <w:r w:rsidR="00DF0B38" w:rsidRPr="00B41728">
        <w:rPr>
          <w:rFonts w:asciiTheme="majorHAnsi" w:hAnsiTheme="majorHAnsi" w:cstheme="majorHAnsi"/>
          <w:b/>
          <w:bCs/>
          <w:sz w:val="22"/>
        </w:rPr>
        <w:t xml:space="preserve"> coursebook</w:t>
      </w:r>
      <w:r w:rsidR="00101937" w:rsidRPr="00B41728">
        <w:rPr>
          <w:rFonts w:asciiTheme="majorHAnsi" w:hAnsiTheme="majorHAnsi" w:cstheme="majorHAnsi"/>
          <w:sz w:val="22"/>
        </w:rPr>
        <w:t xml:space="preserve">. </w:t>
      </w:r>
      <w:r w:rsidR="00101937" w:rsidRPr="00B41728">
        <w:rPr>
          <w:rFonts w:asciiTheme="majorHAnsi" w:eastAsia="Times New Roman" w:hAnsiTheme="majorHAnsi" w:cstheme="majorHAnsi"/>
          <w:sz w:val="22"/>
        </w:rPr>
        <w:t xml:space="preserve">Completing </w:t>
      </w:r>
      <w:r w:rsidR="00B15D19" w:rsidRPr="00B41728">
        <w:rPr>
          <w:rFonts w:asciiTheme="majorHAnsi" w:eastAsia="Times New Roman" w:hAnsiTheme="majorHAnsi" w:cstheme="majorHAnsi"/>
          <w:sz w:val="22"/>
        </w:rPr>
        <w:t>this</w:t>
      </w:r>
      <w:r w:rsidR="00B15D19" w:rsidRPr="00822FEE">
        <w:rPr>
          <w:rFonts w:asciiTheme="majorHAnsi" w:eastAsia="Times New Roman" w:hAnsiTheme="majorHAnsi" w:cstheme="majorHAnsi"/>
          <w:sz w:val="22"/>
        </w:rPr>
        <w:t xml:space="preserve"> </w:t>
      </w:r>
      <w:r w:rsidR="00B15D19" w:rsidRPr="00B41728">
        <w:rPr>
          <w:rFonts w:asciiTheme="majorHAnsi" w:eastAsia="Times New Roman" w:hAnsiTheme="majorHAnsi" w:cstheme="majorHAnsi"/>
          <w:sz w:val="22"/>
        </w:rPr>
        <w:t>and</w:t>
      </w:r>
      <w:r w:rsidR="00B41728">
        <w:rPr>
          <w:rFonts w:asciiTheme="majorHAnsi" w:eastAsia="Times New Roman" w:hAnsiTheme="majorHAnsi" w:cstheme="majorHAnsi"/>
          <w:sz w:val="22"/>
        </w:rPr>
        <w:t xml:space="preserve"> the</w:t>
      </w:r>
      <w:r w:rsidR="00DF0B38" w:rsidRPr="00B41728">
        <w:rPr>
          <w:rFonts w:asciiTheme="majorHAnsi" w:eastAsia="Times New Roman" w:hAnsiTheme="majorHAnsi" w:cstheme="majorHAnsi"/>
          <w:sz w:val="22"/>
        </w:rPr>
        <w:t xml:space="preserve"> coursebook </w:t>
      </w:r>
      <w:r w:rsidR="00101937" w:rsidRPr="00B41728">
        <w:rPr>
          <w:rFonts w:asciiTheme="majorHAnsi" w:eastAsia="Times New Roman" w:hAnsiTheme="majorHAnsi" w:cstheme="majorHAnsi"/>
          <w:sz w:val="22"/>
        </w:rPr>
        <w:t>will help you with your journey to a top university</w:t>
      </w:r>
      <w:r w:rsidR="00B41728">
        <w:rPr>
          <w:rFonts w:asciiTheme="majorHAnsi" w:eastAsia="Times New Roman" w:hAnsiTheme="majorHAnsi" w:cstheme="majorHAnsi"/>
          <w:sz w:val="22"/>
        </w:rPr>
        <w:t>.</w:t>
      </w:r>
      <w:r w:rsidR="00822FEE" w:rsidRPr="00822FEE">
        <w:t xml:space="preserve"> </w:t>
      </w:r>
    </w:p>
    <w:p w14:paraId="44CD9F58" w14:textId="58ABA33A" w:rsidR="00AB4A90" w:rsidRPr="00400099" w:rsidRDefault="00AB4A90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400099">
        <w:rPr>
          <w:rFonts w:ascii="Gilroy SemiBold" w:hAnsi="Gilroy SemiBold" w:cstheme="majorHAnsi"/>
          <w:b/>
          <w:bCs/>
          <w:sz w:val="28"/>
          <w:szCs w:val="28"/>
        </w:rPr>
        <w:t>Step 1:</w:t>
      </w:r>
      <w:r w:rsidR="00101937"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 Ge</w:t>
      </w:r>
      <w:r w:rsidR="000A1587" w:rsidRPr="00400099">
        <w:rPr>
          <w:rFonts w:ascii="Gilroy SemiBold" w:hAnsi="Gilroy SemiBold" w:cstheme="majorHAnsi"/>
          <w:b/>
          <w:bCs/>
          <w:sz w:val="28"/>
          <w:szCs w:val="28"/>
        </w:rPr>
        <w:t>t</w:t>
      </w:r>
      <w:r w:rsidR="00101937" w:rsidRPr="00400099">
        <w:rPr>
          <w:rFonts w:ascii="Gilroy SemiBold" w:hAnsi="Gilroy SemiBold" w:cstheme="majorHAnsi"/>
          <w:b/>
          <w:bCs/>
          <w:sz w:val="28"/>
          <w:szCs w:val="28"/>
        </w:rPr>
        <w:t>t</w:t>
      </w:r>
      <w:r w:rsidR="000A1587" w:rsidRPr="00400099">
        <w:rPr>
          <w:rFonts w:ascii="Gilroy SemiBold" w:hAnsi="Gilroy SemiBold" w:cstheme="majorHAnsi"/>
          <w:b/>
          <w:bCs/>
          <w:sz w:val="28"/>
          <w:szCs w:val="28"/>
        </w:rPr>
        <w:t>ing</w:t>
      </w:r>
      <w:r w:rsidR="00101937"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 started</w:t>
      </w:r>
    </w:p>
    <w:p w14:paraId="629895CE" w14:textId="0024D01D" w:rsidR="00AB4A90" w:rsidRPr="00B41728" w:rsidRDefault="004724E2" w:rsidP="00FF5541">
      <w:pPr>
        <w:pStyle w:val="ListParagraph"/>
        <w:numPr>
          <w:ilvl w:val="0"/>
          <w:numId w:val="11"/>
        </w:numPr>
        <w:ind w:left="1276"/>
        <w:jc w:val="both"/>
        <w:rPr>
          <w:rFonts w:asciiTheme="majorHAnsi" w:hAnsiTheme="majorHAnsi" w:cstheme="majorHAnsi"/>
          <w:sz w:val="22"/>
        </w:rPr>
      </w:pPr>
      <w:hyperlink r:id="rId16" w:history="1">
        <w:r w:rsidR="00AB4A90" w:rsidRPr="0087480E">
          <w:rPr>
            <w:rStyle w:val="Hyperlink"/>
            <w:rFonts w:asciiTheme="majorHAnsi" w:hAnsiTheme="majorHAnsi" w:cstheme="majorHAnsi"/>
            <w:sz w:val="22"/>
          </w:rPr>
          <w:t>Explore the different Research-Based Coursebooks</w:t>
        </w:r>
      </w:hyperlink>
      <w:r w:rsidR="00B41728">
        <w:rPr>
          <w:rFonts w:asciiTheme="majorHAnsi" w:hAnsiTheme="majorHAnsi" w:cstheme="majorHAnsi"/>
          <w:sz w:val="22"/>
        </w:rPr>
        <w:t>, under the following sections:</w:t>
      </w:r>
    </w:p>
    <w:p w14:paraId="795FFA8A" w14:textId="3FE0C4B1" w:rsidR="00AB4A90" w:rsidRPr="00B41728" w:rsidRDefault="00AB4A90" w:rsidP="00FF5541">
      <w:pPr>
        <w:pStyle w:val="ListParagraph"/>
        <w:numPr>
          <w:ilvl w:val="1"/>
          <w:numId w:val="11"/>
        </w:numPr>
        <w:ind w:left="1843"/>
        <w:jc w:val="both"/>
        <w:rPr>
          <w:rFonts w:asciiTheme="majorHAnsi" w:hAnsiTheme="majorHAnsi" w:cstheme="majorHAnsi"/>
          <w:sz w:val="22"/>
        </w:rPr>
      </w:pPr>
      <w:r w:rsidRPr="00B41728">
        <w:rPr>
          <w:rFonts w:asciiTheme="majorHAnsi" w:hAnsiTheme="majorHAnsi" w:cstheme="majorHAnsi"/>
          <w:sz w:val="22"/>
        </w:rPr>
        <w:t xml:space="preserve">Arts and Humanities </w:t>
      </w:r>
    </w:p>
    <w:p w14:paraId="2A7106BE" w14:textId="04876916" w:rsidR="00AB4A90" w:rsidRPr="00B41728" w:rsidRDefault="00AB4A90" w:rsidP="00FF5541">
      <w:pPr>
        <w:pStyle w:val="ListParagraph"/>
        <w:numPr>
          <w:ilvl w:val="1"/>
          <w:numId w:val="11"/>
        </w:numPr>
        <w:ind w:left="1843"/>
        <w:jc w:val="both"/>
        <w:rPr>
          <w:rFonts w:asciiTheme="majorHAnsi" w:hAnsiTheme="majorHAnsi" w:cstheme="majorHAnsi"/>
          <w:sz w:val="22"/>
        </w:rPr>
      </w:pPr>
      <w:r w:rsidRPr="00B41728">
        <w:rPr>
          <w:rFonts w:asciiTheme="majorHAnsi" w:hAnsiTheme="majorHAnsi" w:cstheme="majorHAnsi"/>
          <w:sz w:val="22"/>
        </w:rPr>
        <w:t>STEM (Science, Technology, Engineering, Maths)</w:t>
      </w:r>
    </w:p>
    <w:p w14:paraId="480ACEB2" w14:textId="4D077F68" w:rsidR="00AB4A90" w:rsidRPr="00B41728" w:rsidRDefault="00AB4A90" w:rsidP="00FF5541">
      <w:pPr>
        <w:pStyle w:val="ListParagraph"/>
        <w:numPr>
          <w:ilvl w:val="1"/>
          <w:numId w:val="11"/>
        </w:numPr>
        <w:ind w:left="1843"/>
        <w:jc w:val="both"/>
        <w:rPr>
          <w:rFonts w:asciiTheme="majorHAnsi" w:hAnsiTheme="majorHAnsi" w:cstheme="majorHAnsi"/>
          <w:sz w:val="22"/>
        </w:rPr>
      </w:pPr>
      <w:r w:rsidRPr="00B41728">
        <w:rPr>
          <w:rFonts w:asciiTheme="majorHAnsi" w:hAnsiTheme="majorHAnsi" w:cstheme="majorHAnsi"/>
          <w:sz w:val="22"/>
        </w:rPr>
        <w:t>Social Sciences</w:t>
      </w:r>
    </w:p>
    <w:p w14:paraId="0FA3D9F5" w14:textId="04EDA94E" w:rsidR="00AB4A90" w:rsidRDefault="00E46694" w:rsidP="00FF5541">
      <w:pPr>
        <w:pStyle w:val="ListParagraph"/>
        <w:numPr>
          <w:ilvl w:val="0"/>
          <w:numId w:val="11"/>
        </w:numPr>
        <w:ind w:left="1276"/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Download a few</w:t>
      </w:r>
      <w:r w:rsidR="0087480E">
        <w:rPr>
          <w:rFonts w:asciiTheme="majorHAnsi" w:hAnsiTheme="majorHAnsi" w:cstheme="majorHAnsi"/>
          <w:sz w:val="22"/>
        </w:rPr>
        <w:t xml:space="preserve"> coursebooks that sound interesting</w:t>
      </w:r>
      <w:r>
        <w:rPr>
          <w:rFonts w:asciiTheme="majorHAnsi" w:hAnsiTheme="majorHAnsi" w:cstheme="majorHAnsi"/>
          <w:sz w:val="22"/>
        </w:rPr>
        <w:t xml:space="preserve"> and read the introductions </w:t>
      </w:r>
      <w:r w:rsidR="0087480E">
        <w:rPr>
          <w:rFonts w:asciiTheme="majorHAnsi" w:hAnsiTheme="majorHAnsi" w:cstheme="majorHAnsi"/>
          <w:sz w:val="22"/>
        </w:rPr>
        <w:t>for an overview of coursebook content</w:t>
      </w:r>
    </w:p>
    <w:p w14:paraId="5992F28F" w14:textId="6919A7FD" w:rsidR="0087480E" w:rsidRPr="00B41728" w:rsidRDefault="0087480E" w:rsidP="00FF5541">
      <w:pPr>
        <w:pStyle w:val="ListParagraph"/>
        <w:numPr>
          <w:ilvl w:val="0"/>
          <w:numId w:val="11"/>
        </w:numPr>
        <w:ind w:left="1276"/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Choose one coursebook. Fill in the table below!</w:t>
      </w:r>
    </w:p>
    <w:p w14:paraId="36A9674B" w14:textId="1BB14A87" w:rsidR="00DF0B38" w:rsidRPr="00DF0B38" w:rsidRDefault="00791E6C" w:rsidP="00DF0B38">
      <w:pPr>
        <w:pStyle w:val="ListParagraph"/>
        <w:ind w:left="426"/>
        <w:rPr>
          <w:rFonts w:asciiTheme="majorHAnsi" w:hAnsiTheme="majorHAnsi" w:cstheme="majorHAnsi"/>
          <w:sz w:val="10"/>
          <w:szCs w:val="10"/>
        </w:rPr>
      </w:pPr>
      <w:r w:rsidRPr="0087480E">
        <w:rPr>
          <w:rFonts w:ascii="Gilroy SemiBold" w:hAnsi="Gilroy SemiBold" w:cstheme="maj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1" behindDoc="0" locked="0" layoutInCell="1" allowOverlap="1" wp14:anchorId="4120C457" wp14:editId="252B55F5">
                <wp:simplePos x="0" y="0"/>
                <wp:positionH relativeFrom="column">
                  <wp:posOffset>-230678</wp:posOffset>
                </wp:positionH>
                <wp:positionV relativeFrom="paragraph">
                  <wp:posOffset>233449</wp:posOffset>
                </wp:positionV>
                <wp:extent cx="6814936" cy="3188335"/>
                <wp:effectExtent l="25400" t="25400" r="106680" b="100965"/>
                <wp:wrapNone/>
                <wp:docPr id="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936" cy="3188335"/>
                          <a:chOff x="0" y="0"/>
                          <a:chExt cx="6248962" cy="325587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9" name="Rounded Rectangle 49"/>
                        <wps:cNvSpPr/>
                        <wps:spPr>
                          <a:xfrm>
                            <a:off x="0" y="0"/>
                            <a:ext cx="6248962" cy="3255875"/>
                          </a:xfrm>
                          <a:prstGeom prst="roundRect">
                            <a:avLst/>
                          </a:prstGeom>
                          <a:solidFill>
                            <a:srgbClr val="770EE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21195" y="540750"/>
                            <a:ext cx="5806571" cy="7472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228123" y="1429021"/>
                            <a:ext cx="5806571" cy="86330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228123" y="2415712"/>
                            <a:ext cx="2832726" cy="64882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3253411" y="2415711"/>
                            <a:ext cx="2781283" cy="6554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TextBox 28"/>
                        <wps:cNvSpPr txBox="1"/>
                        <wps:spPr>
                          <a:xfrm>
                            <a:off x="1413383" y="70069"/>
                            <a:ext cx="3456651" cy="4706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233E08" w14:textId="1CAC8890" w:rsidR="0087480E" w:rsidRDefault="0087480E" w:rsidP="00AA6685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Getting Started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29"/>
                        <wps:cNvSpPr txBox="1"/>
                        <wps:spPr>
                          <a:xfrm>
                            <a:off x="1214778" y="540750"/>
                            <a:ext cx="4393045" cy="436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9C7CB" w14:textId="316694EE" w:rsidR="0087480E" w:rsidRDefault="0087480E" w:rsidP="0087480E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Name of your Research-Based Curricula coursebook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2" name="TextBox 30"/>
                        <wps:cNvSpPr txBox="1"/>
                        <wps:spPr>
                          <a:xfrm>
                            <a:off x="1670907" y="1428743"/>
                            <a:ext cx="3799184" cy="436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F7FF8B" w14:textId="77777777" w:rsidR="0087480E" w:rsidRDefault="0087480E" w:rsidP="0087480E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Why did you choose this coursebook?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4" name="TextBox 31"/>
                        <wps:cNvSpPr txBox="1"/>
                        <wps:spPr>
                          <a:xfrm>
                            <a:off x="4253124" y="2414276"/>
                            <a:ext cx="1216964" cy="436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E204E4" w14:textId="77777777" w:rsidR="0087480E" w:rsidRDefault="0087480E" w:rsidP="0087480E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Start date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5" name="TextBox 32"/>
                        <wps:cNvSpPr txBox="1"/>
                        <wps:spPr>
                          <a:xfrm>
                            <a:off x="1164943" y="2415712"/>
                            <a:ext cx="2165606" cy="436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1FE49F" w14:textId="77777777" w:rsidR="0087480E" w:rsidRDefault="0087480E" w:rsidP="0087480E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CC72F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PhD author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0C457" id="Group 1" o:spid="_x0000_s1037" style="position:absolute;left:0;text-align:left;margin-left:-18.15pt;margin-top:18.4pt;width:536.6pt;height:251.05pt;z-index:251649021;mso-width-relative:margin" coordsize="62489,325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">
                <v:roundrect id="Rounded Rectangle 49" o:spid="_x0000_s1038" style="position:absolute;width:62489;height:3255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" fillcolor="#770ee0" strokecolor="#350f3d [1604]" strokeweight="1pt">
                  <v:stroke joinstyle="miter"/>
                </v:roundrect>
                <v:roundrect id="Rounded Rectangle 50" o:spid="_x0000_s1039" style="position:absolute;left:2211;top:5407;width:58066;height:74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" fillcolor="white [3212]" strokecolor="#350f3d [1604]" strokeweight="1pt">
                  <v:stroke joinstyle="miter"/>
                </v:roundrect>
                <v:roundrect id="Rounded Rectangle 52" o:spid="_x0000_s1040" style="position:absolute;left:2281;top:14290;width:58065;height:863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" fillcolor="white [3212]" strokecolor="#350f3d [1604]" strokeweight="1pt">
                  <v:stroke joinstyle="miter"/>
                </v:roundrect>
                <v:roundrect id="Rounded Rectangle 53" o:spid="_x0000_s1041" style="position:absolute;left:2281;top:24157;width:28327;height:64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" fillcolor="white [3212]" strokecolor="#350f3d [1604]" strokeweight="1pt">
                  <v:stroke joinstyle="miter"/>
                </v:roundrect>
                <v:roundrect id="Rounded Rectangle 55" o:spid="_x0000_s1042" style="position:absolute;left:32534;top:24157;width:27812;height:65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" fillcolor="white [3212]" strokecolor="#350f3d [1604]" strokeweight="1pt">
                  <v:stroke joinstyle="miter"/>
                </v:roundrect>
                <v:shape id="TextBox 28" o:spid="_x0000_s1043" type="#_x0000_t202" style="position:absolute;left:14133;top:700;width:34567;height:4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" filled="f" stroked="f">
                  <v:textbox>
                    <w:txbxContent>
                      <w:p w14:paraId="6F233E08" w14:textId="1CAC8890" w:rsidR="0087480E" w:rsidRDefault="0087480E" w:rsidP="00AA6685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FFFFFF" w:themeColor="light1"/>
                            <w:kern w:val="24"/>
                            <w:sz w:val="32"/>
                            <w:szCs w:val="32"/>
                            <w:lang w:val="en-US"/>
                          </w:rPr>
                          <w:t>Getting Started</w:t>
                        </w:r>
                      </w:p>
                    </w:txbxContent>
                  </v:textbox>
                </v:shape>
                <v:shape id="_x0000_s1044" type="#_x0000_t202" style="position:absolute;left:12147;top:5407;width:43931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" filled="f" stroked="f">
                  <v:textbox>
                    <w:txbxContent>
                      <w:p w14:paraId="1029C7CB" w14:textId="316694EE" w:rsidR="0087480E" w:rsidRDefault="0087480E" w:rsidP="0087480E">
                        <w:pP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  <w:t>Name of your Research-Based Curricula coursebook</w:t>
                        </w:r>
                      </w:p>
                    </w:txbxContent>
                  </v:textbox>
                </v:shape>
                <v:shape id="TextBox 30" o:spid="_x0000_s1045" type="#_x0000_t202" style="position:absolute;left:16709;top:14287;width:37991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CSq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" filled="f" stroked="f">
                  <v:textbox>
                    <w:txbxContent>
                      <w:p w14:paraId="61F7FF8B" w14:textId="77777777" w:rsidR="0087480E" w:rsidRDefault="0087480E" w:rsidP="0087480E">
                        <w:pP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  <w:t>Why did you choose this coursebook?</w:t>
                        </w:r>
                      </w:p>
                    </w:txbxContent>
                  </v:textbox>
                </v:shape>
                <v:shape id="TextBox 31" o:spid="_x0000_s1046" type="#_x0000_t202" style="position:absolute;left:42531;top:24142;width:12169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" filled="f" stroked="f">
                  <v:textbox>
                    <w:txbxContent>
                      <w:p w14:paraId="39E204E4" w14:textId="77777777" w:rsidR="0087480E" w:rsidRDefault="0087480E" w:rsidP="0087480E">
                        <w:pP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  <w:t>Start date</w:t>
                        </w:r>
                      </w:p>
                    </w:txbxContent>
                  </v:textbox>
                </v:shape>
                <v:shape id="TextBox 32" o:spid="_x0000_s1047" type="#_x0000_t202" style="position:absolute;left:11649;top:24157;width:21656;height:4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" filled="f" stroked="f">
                  <v:textbox>
                    <w:txbxContent>
                      <w:p w14:paraId="3E1FE49F" w14:textId="77777777" w:rsidR="0087480E" w:rsidRDefault="0087480E" w:rsidP="0087480E">
                        <w:pP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CC72FF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PhD author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2BE818" w14:textId="1544E3F0" w:rsidR="0087480E" w:rsidRDefault="0087480E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</w:p>
    <w:p w14:paraId="6C3ED7D4" w14:textId="33736A1B" w:rsidR="0087480E" w:rsidRDefault="0087480E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</w:p>
    <w:p w14:paraId="65BD8EBC" w14:textId="132B9C46" w:rsidR="0087480E" w:rsidRDefault="00230088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85326D0" wp14:editId="7C65BC2E">
                <wp:simplePos x="0" y="0"/>
                <wp:positionH relativeFrom="column">
                  <wp:posOffset>50800</wp:posOffset>
                </wp:positionH>
                <wp:positionV relativeFrom="paragraph">
                  <wp:posOffset>176530</wp:posOffset>
                </wp:positionV>
                <wp:extent cx="6256020" cy="396240"/>
                <wp:effectExtent l="0" t="0" r="17780" b="1016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1536000510"/>
                            </w:sdtPr>
                            <w:sdtEndPr/>
                            <w:sdtContent>
                              <w:p w14:paraId="2018B3FB" w14:textId="45CDBDAE" w:rsidR="00230088" w:rsidRPr="00230088" w:rsidRDefault="00230088" w:rsidP="00230088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26D0" id="Text Box 121" o:spid="_x0000_s1048" type="#_x0000_t202" style="position:absolute;left:0;text-align:left;margin-left:4pt;margin-top:13.9pt;width:492.6pt;height:31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1536000510"/>
                      </w:sdtPr>
                      <w:sdtEndPr/>
                      <w:sdtContent>
                        <w:p w14:paraId="2018B3FB" w14:textId="45CDBDAE" w:rsidR="00230088" w:rsidRPr="00230088" w:rsidRDefault="00230088" w:rsidP="00230088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56CC8DC6" w14:textId="71C9483A" w:rsidR="0087480E" w:rsidRDefault="00C756D6" w:rsidP="00C756D6">
      <w:pPr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="Gilroy SemiBold" w:hAnsi="Gilroy SemiBold" w:cstheme="majorHAnsi"/>
          <w:b/>
          <w:bCs/>
          <w:sz w:val="28"/>
          <w:szCs w:val="28"/>
        </w:rPr>
        <w:t xml:space="preserve"> 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>
        <w:rPr>
          <w:rFonts w:ascii="Gilroy SemiBold" w:hAnsi="Gilroy SemiBold" w:cstheme="majorHAnsi"/>
          <w:b/>
          <w:bCs/>
          <w:noProof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fldChar w:fldCharType="end"/>
      </w:r>
      <w:bookmarkEnd w:id="1"/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0"/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2"/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3"/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 w:rsidR="006D642E" w:rsidRPr="006D642E">
        <w:rPr>
          <w:rFonts w:ascii="Gilroy Light" w:hAnsi="Gilroy Light"/>
          <w:szCs w:val="20"/>
        </w:rPr>
        <w:t xml:space="preserve"> </w:t>
      </w:r>
      <w:sdt>
        <w:sdtPr>
          <w:rPr>
            <w:rFonts w:ascii="Gilroy Light" w:hAnsi="Gilroy Light"/>
            <w:szCs w:val="20"/>
          </w:rPr>
          <w:id w:val="-234938002"/>
          <w:placeholder>
            <w:docPart w:val="C869482D90304D02906D28591A4C7DF3"/>
          </w:placeholder>
          <w:showingPlcHdr/>
        </w:sdtPr>
        <w:sdtEndPr/>
        <w:sdtContent>
          <w:r w:rsidR="006D642E" w:rsidRPr="00FB0A1B">
            <w:rPr>
              <w:rStyle w:val="PlaceholderText"/>
              <w:rFonts w:ascii="Gilroy Light" w:hAnsi="Gilroy Light"/>
              <w:szCs w:val="20"/>
            </w:rPr>
            <w:t>First Name.</w:t>
          </w:r>
        </w:sdtContent>
      </w:sdt>
      <w:r w:rsidR="006D642E">
        <w:rPr>
          <w:rFonts w:ascii="Gilroy SemiBold" w:hAnsi="Gilroy SemiBold" w:cstheme="majorHAnsi"/>
          <w:b/>
          <w:bCs/>
          <w:noProof/>
          <w:sz w:val="28"/>
          <w:szCs w:val="28"/>
        </w:rPr>
        <w:t xml:space="preserve"> 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4"/>
    </w:p>
    <w:p w14:paraId="280AC831" w14:textId="303CD828" w:rsidR="0087480E" w:rsidRDefault="0087480E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</w:p>
    <w:p w14:paraId="134F39E9" w14:textId="0B562E1D" w:rsidR="0087480E" w:rsidRDefault="00B15D19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C359E5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F05BA8C" wp14:editId="532592B2">
                <wp:simplePos x="0" y="0"/>
                <wp:positionH relativeFrom="page">
                  <wp:posOffset>-4221371</wp:posOffset>
                </wp:positionH>
                <wp:positionV relativeFrom="paragraph">
                  <wp:posOffset>723900</wp:posOffset>
                </wp:positionV>
                <wp:extent cx="93281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CE6D6" w14:textId="6E81FC23" w:rsidR="006404D8" w:rsidRDefault="006404D8" w:rsidP="00C359E5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The Elephant Group and AccessEd</w:t>
                            </w:r>
                          </w:p>
                          <w:p w14:paraId="1189464D" w14:textId="77777777" w:rsidR="006404D8" w:rsidRPr="006404D8" w:rsidRDefault="006404D8" w:rsidP="00C359E5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BA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9" type="#_x0000_t202" style="position:absolute;left:0;text-align:left;margin-left:-332.4pt;margin-top:57pt;width:734.5pt;height:110.6pt;rotation:90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" filled="f" stroked="f">
                <v:textbox style="mso-fit-shape-to-text:t">
                  <w:txbxContent>
                    <w:p w14:paraId="66CCE6D6" w14:textId="6E81FC23" w:rsidR="006404D8" w:rsidRDefault="006404D8" w:rsidP="00C359E5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The Elephant Group and AccessEd</w:t>
                      </w:r>
                    </w:p>
                    <w:p w14:paraId="1189464D" w14:textId="77777777" w:rsidR="006404D8" w:rsidRPr="006404D8" w:rsidRDefault="006404D8" w:rsidP="00C359E5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0088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23B404C" wp14:editId="67AD76B3">
                <wp:simplePos x="0" y="0"/>
                <wp:positionH relativeFrom="column">
                  <wp:posOffset>50800</wp:posOffset>
                </wp:positionH>
                <wp:positionV relativeFrom="paragraph">
                  <wp:posOffset>53340</wp:posOffset>
                </wp:positionV>
                <wp:extent cx="6256020" cy="472440"/>
                <wp:effectExtent l="0" t="0" r="17780" b="101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1118023348"/>
                            </w:sdtPr>
                            <w:sdtEndPr/>
                            <w:sdtContent>
                              <w:p w14:paraId="40E0C647" w14:textId="3AB9CECB" w:rsidR="00230088" w:rsidRPr="00230088" w:rsidRDefault="00230088" w:rsidP="00230088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404C" id="Text Box 122" o:spid="_x0000_s1049" type="#_x0000_t202" style="position:absolute;left:0;text-align:left;margin-left:4pt;margin-top:4.2pt;width:492.6pt;height:37.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1118023348"/>
                        <w:placeholder>
                          <w:docPart w:val="A5ACBB7EDD1270409CDB6243A97279C4"/>
                        </w:placeholder>
                      </w:sdtPr>
                      <w:sdtContent>
                        <w:p w14:paraId="40E0C647" w14:textId="3AB9CECB" w:rsidR="00230088" w:rsidRPr="00230088" w:rsidRDefault="00230088" w:rsidP="00230088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3B84CDA4" w14:textId="101C4EB3" w:rsidR="0087480E" w:rsidRDefault="00C756D6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5"/>
    </w:p>
    <w:p w14:paraId="3C5C8CC1" w14:textId="30EE4FD4" w:rsidR="0087480E" w:rsidRDefault="00A64429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39F8152" wp14:editId="3C65002D">
                <wp:simplePos x="0" y="0"/>
                <wp:positionH relativeFrom="column">
                  <wp:posOffset>50800</wp:posOffset>
                </wp:positionH>
                <wp:positionV relativeFrom="paragraph">
                  <wp:posOffset>303530</wp:posOffset>
                </wp:positionV>
                <wp:extent cx="2956560" cy="320040"/>
                <wp:effectExtent l="0" t="0" r="15240" b="1016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-995954853"/>
                            </w:sdtPr>
                            <w:sdtEndPr/>
                            <w:sdtContent>
                              <w:p w14:paraId="70814954" w14:textId="50C604BD" w:rsidR="00A64429" w:rsidRPr="00230088" w:rsidRDefault="00A64429" w:rsidP="00A64429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8152" id="Text Box 124" o:spid="_x0000_s1050" type="#_x0000_t202" style="position:absolute;left:0;text-align:left;margin-left:4pt;margin-top:23.9pt;width:232.8pt;height:25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-995954853"/>
                        <w:placeholder>
                          <w:docPart w:val="704A58C3030E614181A05B81436359C8"/>
                        </w:placeholder>
                      </w:sdtPr>
                      <w:sdtContent>
                        <w:p w14:paraId="70814954" w14:textId="50C604BD" w:rsidR="00A64429" w:rsidRPr="00230088" w:rsidRDefault="00A64429" w:rsidP="00A64429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D3A31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2610643" wp14:editId="0D201E0D">
                <wp:simplePos x="0" y="0"/>
                <wp:positionH relativeFrom="column">
                  <wp:posOffset>3350260</wp:posOffset>
                </wp:positionH>
                <wp:positionV relativeFrom="paragraph">
                  <wp:posOffset>311150</wp:posOffset>
                </wp:positionV>
                <wp:extent cx="2956560" cy="320040"/>
                <wp:effectExtent l="0" t="0" r="15240" b="1016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-1360500081"/>
                            </w:sdtPr>
                            <w:sdtEndPr/>
                            <w:sdtContent>
                              <w:p w14:paraId="248B335D" w14:textId="08168374" w:rsidR="003D3A31" w:rsidRPr="00230088" w:rsidRDefault="003D3A31" w:rsidP="003D3A31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0643" id="Text Box 123" o:spid="_x0000_s1051" type="#_x0000_t202" style="position:absolute;left:0;text-align:left;margin-left:263.8pt;margin-top:24.5pt;width:232.8pt;height:25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-1360500081"/>
                        <w:placeholder>
                          <w:docPart w:val="01D12A933F25364B9E29D9EA31E6D1AE"/>
                        </w:placeholder>
                      </w:sdtPr>
                      <w:sdtContent>
                        <w:p w14:paraId="248B335D" w14:textId="08168374" w:rsidR="003D3A31" w:rsidRPr="00230088" w:rsidRDefault="003D3A31" w:rsidP="003D3A31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6310733" w14:textId="63067F80" w:rsidR="0087480E" w:rsidRDefault="00C756D6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="Gilroy SemiBold" w:hAnsi="Gilroy SemiBold" w:cstheme="majorHAnsi"/>
          <w:b/>
          <w:bCs/>
          <w:sz w:val="28"/>
          <w:szCs w:val="28"/>
        </w:rPr>
        <w:t xml:space="preserve">      </w:t>
      </w:r>
      <w:sdt>
        <w:sdtPr>
          <w:id w:val="-304853332"/>
          <w:placeholder>
            <w:docPart w:val="BDA5AE16E60840E4B48D9B80B5DF0D38"/>
          </w:placeholder>
          <w:showingPlcHdr/>
        </w:sdtPr>
        <w:sdtEndPr/>
        <w:sdtContent>
          <w:r w:rsidR="004279C6" w:rsidRPr="00CC5BA2">
            <w:rPr>
              <w:rStyle w:val="PlaceholderText"/>
              <w:rFonts w:ascii="Gilroy Light" w:hAnsi="Gilroy Light"/>
              <w:szCs w:val="20"/>
            </w:rPr>
            <w:t>Click or tap here to enter text.</w:t>
          </w:r>
        </w:sdtContent>
      </w:sdt>
      <w:r>
        <w:rPr>
          <w:rFonts w:ascii="Gilroy SemiBold" w:hAnsi="Gilroy SemiBold" w:cstheme="majorHAnsi"/>
          <w:b/>
          <w:bCs/>
          <w:sz w:val="28"/>
          <w:szCs w:val="28"/>
        </w:rPr>
        <w:t xml:space="preserve">                                                                           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6"/>
      <w:r>
        <w:rPr>
          <w:rFonts w:ascii="Gilroy SemiBold" w:hAnsi="Gilroy SemiBold" w:cstheme="majorHAnsi"/>
          <w:b/>
          <w:bCs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rFonts w:ascii="Gilroy SemiBold" w:hAnsi="Gilroy SemiBold" w:cstheme="majorHAnsi"/>
          <w:b/>
          <w:bCs/>
          <w:sz w:val="28"/>
          <w:szCs w:val="28"/>
        </w:rPr>
        <w:instrText xml:space="preserve"> FORMTEXT </w:instrText>
      </w:r>
      <w:r>
        <w:rPr>
          <w:rFonts w:ascii="Gilroy SemiBold" w:hAnsi="Gilroy SemiBold" w:cstheme="majorHAnsi"/>
          <w:b/>
          <w:bCs/>
          <w:sz w:val="28"/>
          <w:szCs w:val="28"/>
        </w:rPr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separate"/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noProof/>
          <w:sz w:val="28"/>
          <w:szCs w:val="28"/>
        </w:rPr>
        <w:t> </w:t>
      </w:r>
      <w:r>
        <w:rPr>
          <w:rFonts w:ascii="Gilroy SemiBold" w:hAnsi="Gilroy SemiBold" w:cstheme="majorHAnsi"/>
          <w:b/>
          <w:bCs/>
          <w:sz w:val="28"/>
          <w:szCs w:val="28"/>
        </w:rPr>
        <w:fldChar w:fldCharType="end"/>
      </w:r>
      <w:bookmarkEnd w:id="7"/>
    </w:p>
    <w:p w14:paraId="11AAC617" w14:textId="7F2537ED" w:rsidR="00FF5541" w:rsidRDefault="00FF5541" w:rsidP="00CD010A">
      <w:pPr>
        <w:rPr>
          <w:rFonts w:ascii="Gilroy SemiBold" w:hAnsi="Gilroy SemiBold" w:cstheme="majorHAnsi"/>
          <w:b/>
          <w:bCs/>
          <w:sz w:val="28"/>
          <w:szCs w:val="28"/>
        </w:rPr>
      </w:pPr>
      <w:r w:rsidRPr="00FF5541">
        <w:rPr>
          <w:rFonts w:asciiTheme="majorHAnsi" w:eastAsia="Times New Roman" w:hAnsiTheme="majorHAnsi" w:cstheme="majorHAnsi"/>
          <w:noProof/>
          <w:sz w:val="22"/>
        </w:rPr>
        <w:drawing>
          <wp:anchor distT="0" distB="0" distL="114300" distR="114300" simplePos="0" relativeHeight="251841536" behindDoc="0" locked="0" layoutInCell="1" allowOverlap="1" wp14:anchorId="0E11E5FA" wp14:editId="76AAEB05">
            <wp:simplePos x="0" y="0"/>
            <wp:positionH relativeFrom="column">
              <wp:posOffset>4452030</wp:posOffset>
            </wp:positionH>
            <wp:positionV relativeFrom="paragraph">
              <wp:posOffset>129443</wp:posOffset>
            </wp:positionV>
            <wp:extent cx="627380" cy="627380"/>
            <wp:effectExtent l="0" t="0" r="0" b="0"/>
            <wp:wrapNone/>
            <wp:docPr id="1027" name="Picture 16" descr="Shap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7EC535D8-AFE2-FC46-85D8-1C75B6B73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6" descr="Shap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7EC535D8-AFE2-FC46-85D8-1C75B6B73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2C1A4" w14:textId="5EAE6F4E" w:rsidR="00B77EB7" w:rsidRPr="00400099" w:rsidRDefault="00101937" w:rsidP="006404D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Step 2: </w:t>
      </w:r>
      <w:r w:rsidR="00B77EB7" w:rsidRPr="00400099">
        <w:rPr>
          <w:rFonts w:ascii="Gilroy SemiBold" w:hAnsi="Gilroy SemiBold" w:cstheme="majorHAnsi"/>
          <w:b/>
          <w:bCs/>
          <w:sz w:val="28"/>
          <w:szCs w:val="28"/>
        </w:rPr>
        <w:t>Instructions for coursebook completion</w:t>
      </w:r>
    </w:p>
    <w:p w14:paraId="1EAF001F" w14:textId="7D887EFB" w:rsidR="00B77EB7" w:rsidRPr="002E6398" w:rsidRDefault="00B77EB7" w:rsidP="00FF5541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sz w:val="22"/>
        </w:rPr>
      </w:pPr>
      <w:r w:rsidRPr="002E6398">
        <w:rPr>
          <w:rFonts w:asciiTheme="majorHAnsi" w:hAnsiTheme="majorHAnsi" w:cstheme="majorHAnsi"/>
          <w:sz w:val="22"/>
        </w:rPr>
        <w:t xml:space="preserve">Work </w:t>
      </w:r>
      <w:r w:rsidR="00FF5541">
        <w:rPr>
          <w:rFonts w:asciiTheme="majorHAnsi" w:hAnsiTheme="majorHAnsi" w:cstheme="majorHAnsi"/>
          <w:sz w:val="22"/>
        </w:rPr>
        <w:t>your way through the six resources and activities one by one</w:t>
      </w:r>
      <w:r w:rsidRPr="002E6398">
        <w:rPr>
          <w:rFonts w:asciiTheme="majorHAnsi" w:hAnsiTheme="majorHAnsi" w:cstheme="majorHAnsi"/>
          <w:sz w:val="22"/>
        </w:rPr>
        <w:t xml:space="preserve"> </w:t>
      </w:r>
    </w:p>
    <w:p w14:paraId="1B879D72" w14:textId="2370D845" w:rsidR="00B77EB7" w:rsidRPr="002E6398" w:rsidRDefault="00FF5541" w:rsidP="00FF5541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Fill in the Resource checklist and checkpoints on the next page as you go along</w:t>
      </w:r>
    </w:p>
    <w:p w14:paraId="634948DF" w14:textId="50224FEE" w:rsidR="00B77EB7" w:rsidRPr="002E6398" w:rsidRDefault="00FF5541" w:rsidP="00FF5541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We all work at a different pace, but we recommend completing 2 resources per week</w:t>
      </w:r>
    </w:p>
    <w:p w14:paraId="202B160D" w14:textId="4F6144DD" w:rsidR="00101937" w:rsidRDefault="00B315D2" w:rsidP="00FF5541">
      <w:pPr>
        <w:pStyle w:val="ListParagraph"/>
        <w:numPr>
          <w:ilvl w:val="0"/>
          <w:numId w:val="16"/>
        </w:numPr>
        <w:jc w:val="both"/>
        <w:rPr>
          <w:rFonts w:asciiTheme="majorHAnsi" w:hAnsiTheme="majorHAnsi" w:cstheme="majorHAnsi"/>
          <w:sz w:val="22"/>
        </w:rPr>
      </w:pPr>
      <w:r w:rsidRPr="00717180">
        <w:rPr>
          <w:noProof/>
        </w:rPr>
        <w:drawing>
          <wp:anchor distT="0" distB="0" distL="114300" distR="114300" simplePos="0" relativeHeight="251927552" behindDoc="0" locked="0" layoutInCell="1" hidden="0" allowOverlap="1" wp14:anchorId="02071C7D" wp14:editId="0390EC35">
            <wp:simplePos x="0" y="0"/>
            <wp:positionH relativeFrom="column">
              <wp:posOffset>-655320</wp:posOffset>
            </wp:positionH>
            <wp:positionV relativeFrom="paragraph">
              <wp:posOffset>232937</wp:posOffset>
            </wp:positionV>
            <wp:extent cx="612775" cy="621665"/>
            <wp:effectExtent l="25400" t="25400" r="73025" b="89535"/>
            <wp:wrapNone/>
            <wp:docPr id="34" name="image7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png" descr="Ic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21665"/>
                    </a:xfrm>
                    <a:prstGeom prst="rect">
                      <a:avLst/>
                    </a:prstGeom>
                    <a:ln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B55">
        <w:rPr>
          <w:rFonts w:asciiTheme="majorHAnsi" w:hAnsiTheme="majorHAnsi" w:cstheme="majorHAnsi"/>
          <w:sz w:val="22"/>
        </w:rPr>
        <w:t>C</w:t>
      </w:r>
      <w:r w:rsidR="00FF5541">
        <w:rPr>
          <w:rFonts w:asciiTheme="majorHAnsi" w:hAnsiTheme="majorHAnsi" w:cstheme="majorHAnsi"/>
          <w:sz w:val="22"/>
        </w:rPr>
        <w:t>omplete the Final Reflection Activity</w:t>
      </w:r>
      <w:r w:rsidR="004F6388">
        <w:rPr>
          <w:rFonts w:asciiTheme="majorHAnsi" w:hAnsiTheme="majorHAnsi" w:cstheme="majorHAnsi"/>
          <w:sz w:val="22"/>
        </w:rPr>
        <w:t xml:space="preserve"> </w:t>
      </w:r>
      <w:r w:rsidR="00BB1AD8">
        <w:rPr>
          <w:rFonts w:asciiTheme="majorHAnsi" w:hAnsiTheme="majorHAnsi" w:cstheme="majorHAnsi"/>
          <w:sz w:val="22"/>
        </w:rPr>
        <w:t>and Self-</w:t>
      </w:r>
      <w:r w:rsidR="00857B55">
        <w:rPr>
          <w:rFonts w:asciiTheme="majorHAnsi" w:hAnsiTheme="majorHAnsi" w:cstheme="majorHAnsi"/>
          <w:sz w:val="22"/>
        </w:rPr>
        <w:t xml:space="preserve">Reflection </w:t>
      </w:r>
      <w:r w:rsidR="00BB1AD8">
        <w:rPr>
          <w:rFonts w:asciiTheme="majorHAnsi" w:hAnsiTheme="majorHAnsi" w:cstheme="majorHAnsi"/>
          <w:sz w:val="22"/>
        </w:rPr>
        <w:t xml:space="preserve">on page </w:t>
      </w:r>
      <w:r w:rsidR="00CD010A">
        <w:rPr>
          <w:rFonts w:asciiTheme="majorHAnsi" w:hAnsiTheme="majorHAnsi" w:cstheme="majorHAnsi"/>
          <w:sz w:val="22"/>
        </w:rPr>
        <w:t>5</w:t>
      </w:r>
    </w:p>
    <w:p w14:paraId="5612D4C4" w14:textId="60FF3D5A" w:rsidR="0087480E" w:rsidRDefault="00BA3715" w:rsidP="00074E68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254442">
        <w:rPr>
          <w:rFonts w:ascii="Gilroy SemiBold" w:hAnsi="Gilroy SemiBold" w:cstheme="majorHAnsi"/>
          <w:noProof/>
          <w:sz w:val="22"/>
        </w:rPr>
        <w:lastRenderedPageBreak/>
        <w:drawing>
          <wp:anchor distT="0" distB="0" distL="114300" distR="114300" simplePos="0" relativeHeight="251846656" behindDoc="0" locked="0" layoutInCell="1" allowOverlap="1" wp14:anchorId="2285F5CB" wp14:editId="317FA8C6">
            <wp:simplePos x="0" y="0"/>
            <wp:positionH relativeFrom="column">
              <wp:posOffset>2800350</wp:posOffset>
            </wp:positionH>
            <wp:positionV relativeFrom="paragraph">
              <wp:posOffset>-74121</wp:posOffset>
            </wp:positionV>
            <wp:extent cx="627901" cy="627901"/>
            <wp:effectExtent l="12700" t="25400" r="71120" b="0"/>
            <wp:wrapNone/>
            <wp:docPr id="89" name="Picture 88" descr="Shap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2841284A-6FD7-B241-BAEF-B01DB158EA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8" descr="Shap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2841284A-6FD7-B241-BAEF-B01DB158EA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901" cy="62790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4442">
        <w:rPr>
          <w:rFonts w:ascii="Gilroy SemiBold" w:hAnsi="Gilroy SemiBold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B937D4" wp14:editId="4CB17E2D">
                <wp:simplePos x="0" y="0"/>
                <wp:positionH relativeFrom="column">
                  <wp:posOffset>3810</wp:posOffset>
                </wp:positionH>
                <wp:positionV relativeFrom="paragraph">
                  <wp:posOffset>188075</wp:posOffset>
                </wp:positionV>
                <wp:extent cx="3108960" cy="400050"/>
                <wp:effectExtent l="0" t="0" r="0" b="0"/>
                <wp:wrapNone/>
                <wp:docPr id="10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9ECBD" w14:textId="70CDB0C4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Coursebook Completion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937D4" id="TextBox 29" o:spid="_x0000_s1046" type="#_x0000_t202" style="position:absolute;left:0;text-align:left;margin-left:.3pt;margin-top:14.8pt;width:244.8pt;height:31.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" filled="f" stroked="f">
                <v:textbox style="mso-fit-shape-to-text:t">
                  <w:txbxContent>
                    <w:p w14:paraId="7EE9ECBD" w14:textId="70CDB0C4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Coursebook Completion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0B5D74B6" w14:textId="7CC736B4" w:rsidR="00B560F1" w:rsidRPr="00FB4548" w:rsidRDefault="00013A3B" w:rsidP="00FC783C">
      <w:pPr>
        <w:rPr>
          <w:rFonts w:ascii="Gilroy SemiBold" w:hAnsi="Gilroy SemiBold" w:cstheme="majorHAnsi"/>
          <w:sz w:val="22"/>
        </w:rPr>
      </w:pPr>
      <w:r w:rsidRPr="00254442">
        <w:rPr>
          <w:rFonts w:ascii="Gilroy SemiBold" w:hAnsi="Gilroy SemiBold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5655D9" wp14:editId="3DA9B921">
                <wp:simplePos x="0" y="0"/>
                <wp:positionH relativeFrom="column">
                  <wp:posOffset>-448945</wp:posOffset>
                </wp:positionH>
                <wp:positionV relativeFrom="paragraph">
                  <wp:posOffset>308090</wp:posOffset>
                </wp:positionV>
                <wp:extent cx="5027295" cy="0"/>
                <wp:effectExtent l="0" t="25400" r="40005" b="38100"/>
                <wp:wrapNone/>
                <wp:docPr id="1028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72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70E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6DE86" id="Straight Connector 53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5pt,24.25pt" to="360.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" strokecolor="#770ee0" strokeweight="4.5pt">
                <v:stroke joinstyle="miter"/>
                <o:lock v:ext="edit" shapetype="f"/>
              </v:line>
            </w:pict>
          </mc:Fallback>
        </mc:AlternateContent>
      </w:r>
    </w:p>
    <w:p w14:paraId="6841F0A5" w14:textId="576D228C" w:rsidR="00B560F1" w:rsidRPr="00074E68" w:rsidRDefault="00013A3B" w:rsidP="00DC0F4C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7C5B2A0" wp14:editId="380AE43F">
                <wp:simplePos x="0" y="0"/>
                <wp:positionH relativeFrom="column">
                  <wp:posOffset>3774440</wp:posOffset>
                </wp:positionH>
                <wp:positionV relativeFrom="paragraph">
                  <wp:posOffset>184785</wp:posOffset>
                </wp:positionV>
                <wp:extent cx="796925" cy="323850"/>
                <wp:effectExtent l="12700" t="12700" r="15875" b="19050"/>
                <wp:wrapNone/>
                <wp:docPr id="104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18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D1C42" w14:textId="77777777" w:rsidR="00254442" w:rsidRDefault="00254442" w:rsidP="00254442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418CDC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418CDC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Checkpoint A </w:t>
                            </w:r>
                          </w:p>
                        </w:txbxContent>
                      </wps:txbx>
                      <wps:bodyPr lIns="0" r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5B2A0" id="Rounded Rectangle 7" o:spid="_x0000_s1047" style="position:absolute;margin-left:297.2pt;margin-top:14.55pt;width:62.75pt;height:25.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" fillcolor="white [3212]" strokecolor="#418cdc" strokeweight="2.25pt">
                <v:stroke joinstyle="miter"/>
                <v:textbox inset="0,,0">
                  <w:txbxContent>
                    <w:p w14:paraId="668D1C42" w14:textId="77777777" w:rsidR="00254442" w:rsidRDefault="00254442" w:rsidP="00254442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418CDC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418CDC"/>
                          <w:kern w:val="24"/>
                          <w:sz w:val="20"/>
                          <w:szCs w:val="20"/>
                          <w:lang w:val="en-US"/>
                        </w:rPr>
                        <w:t xml:space="preserve">Checkpoint A </w:t>
                      </w:r>
                    </w:p>
                  </w:txbxContent>
                </v:textbox>
              </v:roundrect>
            </w:pict>
          </mc:Fallback>
        </mc:AlternateContent>
      </w: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3E9934" wp14:editId="10D32C14">
                <wp:simplePos x="0" y="0"/>
                <wp:positionH relativeFrom="column">
                  <wp:posOffset>4688840</wp:posOffset>
                </wp:positionH>
                <wp:positionV relativeFrom="paragraph">
                  <wp:posOffset>184117</wp:posOffset>
                </wp:positionV>
                <wp:extent cx="796925" cy="311785"/>
                <wp:effectExtent l="12700" t="12700" r="15875" b="18415"/>
                <wp:wrapNone/>
                <wp:docPr id="1046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311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418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1800F" w14:textId="77777777" w:rsidR="00254442" w:rsidRDefault="00254442" w:rsidP="00254442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418CDC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418CDC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Checkpoint B </w:t>
                            </w:r>
                          </w:p>
                        </w:txbxContent>
                      </wps:txbx>
                      <wps:bodyPr lIns="0" r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E9934" id="_x0000_s1048" style="position:absolute;margin-left:369.2pt;margin-top:14.5pt;width:62.75pt;height:24.5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" fillcolor="white [3212]" strokecolor="#418cdc" strokeweight="2.25pt">
                <v:stroke joinstyle="miter"/>
                <v:textbox inset="0,,0">
                  <w:txbxContent>
                    <w:p w14:paraId="69B1800F" w14:textId="77777777" w:rsidR="00254442" w:rsidRDefault="00254442" w:rsidP="00254442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418CDC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418CDC"/>
                          <w:kern w:val="24"/>
                          <w:sz w:val="20"/>
                          <w:szCs w:val="20"/>
                          <w:lang w:val="en-US"/>
                        </w:rPr>
                        <w:t xml:space="preserve">Checkpoint B </w:t>
                      </w:r>
                    </w:p>
                  </w:txbxContent>
                </v:textbox>
              </v:roundrect>
            </w:pict>
          </mc:Fallback>
        </mc:AlternateContent>
      </w:r>
      <w:r w:rsidR="006949EC" w:rsidRPr="00FC783C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743232" behindDoc="0" locked="1" layoutInCell="1" allowOverlap="1" wp14:anchorId="41F7DB10" wp14:editId="348F1060">
                <wp:simplePos x="0" y="0"/>
                <wp:positionH relativeFrom="page">
                  <wp:posOffset>-44450</wp:posOffset>
                </wp:positionH>
                <wp:positionV relativeFrom="page">
                  <wp:posOffset>-6985</wp:posOffset>
                </wp:positionV>
                <wp:extent cx="486000" cy="10789200"/>
                <wp:effectExtent l="38100" t="38100" r="104775" b="889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00" cy="10789200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74D9E" id="Rectangle 12" o:spid="_x0000_s1026" style="position:absolute;margin-left:-3.5pt;margin-top:-.55pt;width:38.25pt;height:84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" fillcolor="#770ee0" stroked="f" strokeweight=".5pt">
                <v:shadow on="t" color="black" opacity="26214f" origin="-.5,-.5" offset=".74836mm,.74836mm"/>
                <w10:wrap anchorx="page" anchory="page"/>
                <w10:anchorlock/>
              </v:rect>
            </w:pict>
          </mc:Fallback>
        </mc:AlternateContent>
      </w:r>
      <w:r w:rsidR="006949EC" w:rsidRPr="00FC783C">
        <w:rPr>
          <w:rFonts w:ascii="Gilroy Black" w:hAnsi="Gilroy Black" w:cstheme="majorHAnsi"/>
          <w:noProof/>
          <w:color w:val="CB72FF"/>
        </w:rPr>
        <w:drawing>
          <wp:anchor distT="0" distB="0" distL="114300" distR="114300" simplePos="0" relativeHeight="251667456" behindDoc="0" locked="1" layoutInCell="1" allowOverlap="1" wp14:anchorId="384DF9D9" wp14:editId="75D457E1">
            <wp:simplePos x="0" y="0"/>
            <wp:positionH relativeFrom="margin">
              <wp:posOffset>5087620</wp:posOffset>
            </wp:positionH>
            <wp:positionV relativeFrom="page">
              <wp:posOffset>99060</wp:posOffset>
            </wp:positionV>
            <wp:extent cx="1518920" cy="471170"/>
            <wp:effectExtent l="0" t="0" r="5080" b="5080"/>
            <wp:wrapNone/>
            <wp:docPr id="11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9EC" w:rsidRPr="00FC783C">
        <w:rPr>
          <w:rFonts w:ascii="Gilroy Black" w:hAnsi="Gilroy Black" w:cstheme="majorHAnsi"/>
          <w:noProof/>
          <w:color w:val="CB72FF"/>
        </w:rPr>
        <w:drawing>
          <wp:anchor distT="0" distB="0" distL="114300" distR="114300" simplePos="0" relativeHeight="251744256" behindDoc="0" locked="1" layoutInCell="1" allowOverlap="1" wp14:anchorId="4D06B1C9" wp14:editId="7B06AFD9">
            <wp:simplePos x="0" y="0"/>
            <wp:positionH relativeFrom="page">
              <wp:posOffset>99060</wp:posOffset>
            </wp:positionH>
            <wp:positionV relativeFrom="page">
              <wp:posOffset>223520</wp:posOffset>
            </wp:positionV>
            <wp:extent cx="932180" cy="914400"/>
            <wp:effectExtent l="50800" t="12700" r="45720" b="88900"/>
            <wp:wrapNone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1C04C6-66F2-4981-A530-1176C07D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D1C04C6-66F2-4981-A530-1176C07D088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84A">
        <w:rPr>
          <w:rFonts w:asciiTheme="majorHAnsi" w:hAnsiTheme="majorHAnsi" w:cstheme="majorHAnsi"/>
          <w:noProof/>
        </w:rPr>
        <w:t xml:space="preserve"> </w:t>
      </w:r>
    </w:p>
    <w:p w14:paraId="7016B22D" w14:textId="3AC4C476" w:rsidR="00FC783C" w:rsidRDefault="00013A3B" w:rsidP="00DC0F4C">
      <w:pPr>
        <w:rPr>
          <w:rFonts w:asciiTheme="majorHAnsi" w:hAnsiTheme="majorHAnsi" w:cstheme="majorHAnsi"/>
          <w:sz w:val="12"/>
          <w:szCs w:val="12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C0EBBED" wp14:editId="02F992DF">
                <wp:simplePos x="0" y="0"/>
                <wp:positionH relativeFrom="column">
                  <wp:posOffset>4062095</wp:posOffset>
                </wp:positionH>
                <wp:positionV relativeFrom="paragraph">
                  <wp:posOffset>191770</wp:posOffset>
                </wp:positionV>
                <wp:extent cx="248285" cy="565150"/>
                <wp:effectExtent l="12700" t="0" r="31115" b="31750"/>
                <wp:wrapNone/>
                <wp:docPr id="5" name="Down Arrow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28F937-3E4B-9C48-ACB9-A9D2150A19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565150"/>
                        </a:xfrm>
                        <a:prstGeom prst="downArrow">
                          <a:avLst/>
                        </a:prstGeom>
                        <a:solidFill>
                          <a:srgbClr val="418CDC"/>
                        </a:solidFill>
                        <a:ln>
                          <a:solidFill>
                            <a:srgbClr val="418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A54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" o:spid="_x0000_s1026" type="#_x0000_t67" style="position:absolute;margin-left:319.85pt;margin-top:15.1pt;width:19.55pt;height:44.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" adj="16855" fillcolor="#418cdc" strokecolor="#418cdc" strokeweight="1pt"/>
            </w:pict>
          </mc:Fallback>
        </mc:AlternateContent>
      </w: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A148C1" wp14:editId="4D6AB719">
                <wp:simplePos x="0" y="0"/>
                <wp:positionH relativeFrom="column">
                  <wp:posOffset>4965566</wp:posOffset>
                </wp:positionH>
                <wp:positionV relativeFrom="paragraph">
                  <wp:posOffset>204203</wp:posOffset>
                </wp:positionV>
                <wp:extent cx="248285" cy="553118"/>
                <wp:effectExtent l="12700" t="0" r="31115" b="31115"/>
                <wp:wrapNone/>
                <wp:docPr id="1045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553118"/>
                        </a:xfrm>
                        <a:prstGeom prst="downArrow">
                          <a:avLst/>
                        </a:prstGeom>
                        <a:solidFill>
                          <a:srgbClr val="418CDC"/>
                        </a:solidFill>
                        <a:ln>
                          <a:solidFill>
                            <a:srgbClr val="418C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7B444" id="Down Arrow 4" o:spid="_x0000_s1026" type="#_x0000_t67" style="position:absolute;margin-left:391pt;margin-top:16.1pt;width:19.55pt;height:43.5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" adj="16752" fillcolor="#418cdc" strokecolor="#418cdc" strokeweight="1pt"/>
            </w:pict>
          </mc:Fallback>
        </mc:AlternateContent>
      </w:r>
      <w:r w:rsidR="00254442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65088" behindDoc="0" locked="0" layoutInCell="1" allowOverlap="1" wp14:anchorId="5FFB6339" wp14:editId="5E1F33D5">
            <wp:simplePos x="0" y="0"/>
            <wp:positionH relativeFrom="column">
              <wp:posOffset>5363210</wp:posOffset>
            </wp:positionH>
            <wp:positionV relativeFrom="paragraph">
              <wp:posOffset>5264150</wp:posOffset>
            </wp:positionV>
            <wp:extent cx="367665" cy="367665"/>
            <wp:effectExtent l="0" t="0" r="0" b="0"/>
            <wp:wrapNone/>
            <wp:docPr id="81" name="Graphic 80" descr="Badge Tic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5548DB94-A1C9-9842-9717-A2C39B6D72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raphic 80" descr="Badge Tick with solid fill">
                      <a:extLst>
                        <a:ext uri="{FF2B5EF4-FFF2-40B4-BE49-F238E27FC236}">
                          <a16:creationId xmlns:a16="http://schemas.microsoft.com/office/drawing/2014/main" id="{5548DB94-A1C9-9842-9717-A2C39B6D72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42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50752" behindDoc="0" locked="0" layoutInCell="1" allowOverlap="1" wp14:anchorId="4BA36786" wp14:editId="4AF70A60">
            <wp:simplePos x="0" y="0"/>
            <wp:positionH relativeFrom="column">
              <wp:posOffset>5674360</wp:posOffset>
            </wp:positionH>
            <wp:positionV relativeFrom="paragraph">
              <wp:posOffset>4770755</wp:posOffset>
            </wp:positionV>
            <wp:extent cx="367665" cy="367665"/>
            <wp:effectExtent l="0" t="0" r="0" b="0"/>
            <wp:wrapNone/>
            <wp:docPr id="1049" name="Graphic 11" descr="Badge Tic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A751CAB-4CA1-FF4F-828C-C2AFE5C4E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Graphic 11" descr="Badge Tick with solid fill">
                      <a:extLst>
                        <a:ext uri="{FF2B5EF4-FFF2-40B4-BE49-F238E27FC236}">
                          <a16:creationId xmlns:a16="http://schemas.microsoft.com/office/drawing/2014/main" id="{DA751CAB-4CA1-FF4F-828C-C2AFE5C4E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42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49728" behindDoc="0" locked="0" layoutInCell="1" allowOverlap="1" wp14:anchorId="256B37DA" wp14:editId="2AC88877">
            <wp:simplePos x="0" y="0"/>
            <wp:positionH relativeFrom="column">
              <wp:posOffset>5382895</wp:posOffset>
            </wp:positionH>
            <wp:positionV relativeFrom="paragraph">
              <wp:posOffset>5628640</wp:posOffset>
            </wp:positionV>
            <wp:extent cx="291465" cy="291465"/>
            <wp:effectExtent l="0" t="0" r="635" b="635"/>
            <wp:wrapNone/>
            <wp:docPr id="9" name="Graphic 5" descr="Storytelling">
              <a:extLst xmlns:a="http://schemas.openxmlformats.org/drawingml/2006/main">
                <a:ext uri="{FF2B5EF4-FFF2-40B4-BE49-F238E27FC236}">
                  <a16:creationId xmlns:a16="http://schemas.microsoft.com/office/drawing/2014/main" id="{6DF5549A-6231-444E-9B31-EF7E9CEAD9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5" descr="Storytelling">
                      <a:extLst>
                        <a:ext uri="{FF2B5EF4-FFF2-40B4-BE49-F238E27FC236}">
                          <a16:creationId xmlns:a16="http://schemas.microsoft.com/office/drawing/2014/main" id="{6DF5549A-6231-444E-9B31-EF7E9CEAD90D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42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48704" behindDoc="0" locked="0" layoutInCell="1" allowOverlap="1" wp14:anchorId="6D8ECFAE" wp14:editId="6A27FF04">
            <wp:simplePos x="0" y="0"/>
            <wp:positionH relativeFrom="column">
              <wp:posOffset>5564505</wp:posOffset>
            </wp:positionH>
            <wp:positionV relativeFrom="paragraph">
              <wp:posOffset>2366010</wp:posOffset>
            </wp:positionV>
            <wp:extent cx="291465" cy="291465"/>
            <wp:effectExtent l="0" t="0" r="635" b="635"/>
            <wp:wrapNone/>
            <wp:docPr id="1048" name="Graphic 5" descr="Storytelling">
              <a:extLst xmlns:a="http://schemas.openxmlformats.org/drawingml/2006/main">
                <a:ext uri="{FF2B5EF4-FFF2-40B4-BE49-F238E27FC236}">
                  <a16:creationId xmlns:a16="http://schemas.microsoft.com/office/drawing/2014/main" id="{5D2E4ED9-6981-C345-AE6B-803CB6DBE8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Graphic 5" descr="Storytelling">
                      <a:extLst>
                        <a:ext uri="{FF2B5EF4-FFF2-40B4-BE49-F238E27FC236}">
                          <a16:creationId xmlns:a16="http://schemas.microsoft.com/office/drawing/2014/main" id="{5D2E4ED9-6981-C345-AE6B-803CB6DBE8FB}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A8BA7" w14:textId="3C711611" w:rsidR="006B57DD" w:rsidRPr="00074E68" w:rsidRDefault="006B57DD" w:rsidP="00DC0F4C">
      <w:pPr>
        <w:rPr>
          <w:rFonts w:asciiTheme="majorHAnsi" w:hAnsiTheme="majorHAnsi" w:cstheme="majorHAnsi"/>
          <w:sz w:val="12"/>
          <w:szCs w:val="12"/>
        </w:rPr>
      </w:pPr>
    </w:p>
    <w:p w14:paraId="27AF4946" w14:textId="47AA07A2" w:rsidR="00B560F1" w:rsidRPr="002E6398" w:rsidRDefault="00AA6685" w:rsidP="00DC0F4C">
      <w:pPr>
        <w:rPr>
          <w:rFonts w:asciiTheme="majorHAnsi" w:hAnsiTheme="majorHAnsi" w:cstheme="majorHAnsi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315704" wp14:editId="796E2FFF">
                <wp:simplePos x="0" y="0"/>
                <wp:positionH relativeFrom="column">
                  <wp:posOffset>253250</wp:posOffset>
                </wp:positionH>
                <wp:positionV relativeFrom="paragraph">
                  <wp:posOffset>86360</wp:posOffset>
                </wp:positionV>
                <wp:extent cx="1263015" cy="584200"/>
                <wp:effectExtent l="0" t="0" r="0" b="0"/>
                <wp:wrapNone/>
                <wp:docPr id="104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CCCE7" w14:textId="5B431FC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Resources</w:t>
                            </w:r>
                            <w:r w:rsidR="00822FEE" w:rsidRPr="00822FEE"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5704" id="_x0000_s1056" type="#_x0000_t202" style="position:absolute;margin-left:19.95pt;margin-top:6.8pt;width:99.45pt;height:4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" filled="f" stroked="f">
                <v:textbox style="mso-fit-shape-to-text:t">
                  <w:txbxContent>
                    <w:p w14:paraId="578CCCE7" w14:textId="5B431FC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Resources</w:t>
                      </w:r>
                      <w:r w:rsidR="00822FEE" w:rsidRPr="00822FEE"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3286F7" wp14:editId="4D92583A">
                <wp:simplePos x="0" y="0"/>
                <wp:positionH relativeFrom="column">
                  <wp:posOffset>98945</wp:posOffset>
                </wp:positionH>
                <wp:positionV relativeFrom="paragraph">
                  <wp:posOffset>36195</wp:posOffset>
                </wp:positionV>
                <wp:extent cx="6139815" cy="1971675"/>
                <wp:effectExtent l="25400" t="25400" r="83185" b="85725"/>
                <wp:wrapNone/>
                <wp:docPr id="1030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815" cy="1971675"/>
                        </a:xfrm>
                        <a:prstGeom prst="roundRect">
                          <a:avLst/>
                        </a:prstGeom>
                        <a:solidFill>
                          <a:srgbClr val="CC72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461E0" id="Rounded Rectangle 34" o:spid="_x0000_s1026" style="position:absolute;margin-left:7.8pt;margin-top:2.85pt;width:483.45pt;height:155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" fillcolor="#cc72ff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FFB084" wp14:editId="361254F2">
                <wp:simplePos x="0" y="0"/>
                <wp:positionH relativeFrom="column">
                  <wp:posOffset>5608955</wp:posOffset>
                </wp:positionH>
                <wp:positionV relativeFrom="paragraph">
                  <wp:posOffset>59055</wp:posOffset>
                </wp:positionV>
                <wp:extent cx="378460" cy="584200"/>
                <wp:effectExtent l="0" t="0" r="0" b="0"/>
                <wp:wrapNone/>
                <wp:docPr id="75" name="TextBox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BB35E-2455-CA4D-B6FC-972EFC233B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FC93D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B084" id="TextBox 74" o:spid="_x0000_s1050" type="#_x0000_t202" style="position:absolute;margin-left:441.65pt;margin-top:4.65pt;width:29.8pt;height:4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" filled="f" stroked="f">
                <v:textbox style="mso-fit-shape-to-text:t">
                  <w:txbxContent>
                    <w:p w14:paraId="2C0FC93D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4B6347" wp14:editId="121E78F0">
                <wp:simplePos x="0" y="0"/>
                <wp:positionH relativeFrom="column">
                  <wp:posOffset>5170805</wp:posOffset>
                </wp:positionH>
                <wp:positionV relativeFrom="paragraph">
                  <wp:posOffset>49530</wp:posOffset>
                </wp:positionV>
                <wp:extent cx="378460" cy="584200"/>
                <wp:effectExtent l="0" t="0" r="0" b="0"/>
                <wp:wrapNone/>
                <wp:docPr id="74" name="TextBox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5F90EB-8F5F-7249-8183-E185FF6F80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A4FEA1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B6347" id="TextBox 73" o:spid="_x0000_s1051" type="#_x0000_t202" style="position:absolute;margin-left:407.15pt;margin-top:3.9pt;width:29.8pt;height:4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" filled="f" stroked="f">
                <v:textbox style="mso-fit-shape-to-text:t">
                  <w:txbxContent>
                    <w:p w14:paraId="1AA4FEA1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83ACD9B" wp14:editId="4322337F">
                <wp:simplePos x="0" y="0"/>
                <wp:positionH relativeFrom="column">
                  <wp:posOffset>4719955</wp:posOffset>
                </wp:positionH>
                <wp:positionV relativeFrom="paragraph">
                  <wp:posOffset>52705</wp:posOffset>
                </wp:positionV>
                <wp:extent cx="378460" cy="584200"/>
                <wp:effectExtent l="0" t="0" r="0" b="0"/>
                <wp:wrapNone/>
                <wp:docPr id="73" name="TextBox 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77840-2E04-BD4B-B8B9-8F90507E22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A9637F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CD9B" id="TextBox 72" o:spid="_x0000_s1052" type="#_x0000_t202" style="position:absolute;margin-left:371.65pt;margin-top:4.15pt;width:29.8pt;height:4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" filled="f" stroked="f">
                <v:textbox style="mso-fit-shape-to-text:t">
                  <w:txbxContent>
                    <w:p w14:paraId="1CA9637F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9BDC6B" wp14:editId="4A3DE25F">
                <wp:simplePos x="0" y="0"/>
                <wp:positionH relativeFrom="column">
                  <wp:posOffset>4255770</wp:posOffset>
                </wp:positionH>
                <wp:positionV relativeFrom="paragraph">
                  <wp:posOffset>52705</wp:posOffset>
                </wp:positionV>
                <wp:extent cx="378460" cy="584200"/>
                <wp:effectExtent l="0" t="0" r="0" b="0"/>
                <wp:wrapNone/>
                <wp:docPr id="72" name="TextBox 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49622-3BA4-2843-A989-F6D35BCDD2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44EB21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DC6B" id="TextBox 71" o:spid="_x0000_s1053" type="#_x0000_t202" style="position:absolute;margin-left:335.1pt;margin-top:4.15pt;width:29.8pt;height:4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" filled="f" stroked="f">
                <v:textbox style="mso-fit-shape-to-text:t">
                  <w:txbxContent>
                    <w:p w14:paraId="2744EB21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4373AC" wp14:editId="699BCE21">
                <wp:simplePos x="0" y="0"/>
                <wp:positionH relativeFrom="column">
                  <wp:posOffset>3829050</wp:posOffset>
                </wp:positionH>
                <wp:positionV relativeFrom="paragraph">
                  <wp:posOffset>46990</wp:posOffset>
                </wp:positionV>
                <wp:extent cx="378460" cy="584200"/>
                <wp:effectExtent l="0" t="0" r="0" b="0"/>
                <wp:wrapNone/>
                <wp:docPr id="71" name="TextBox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1D6FCB-13B2-4F49-BF8F-24A88B36D6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29376F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373AC" id="TextBox 70" o:spid="_x0000_s1054" type="#_x0000_t202" style="position:absolute;margin-left:301.5pt;margin-top:3.7pt;width:29.8pt;height:4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" filled="f" stroked="f">
                <v:textbox style="mso-fit-shape-to-text:t">
                  <w:txbxContent>
                    <w:p w14:paraId="6A29376F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D12730B" wp14:editId="7DE8D541">
                <wp:simplePos x="0" y="0"/>
                <wp:positionH relativeFrom="column">
                  <wp:posOffset>3362325</wp:posOffset>
                </wp:positionH>
                <wp:positionV relativeFrom="paragraph">
                  <wp:posOffset>39972</wp:posOffset>
                </wp:positionV>
                <wp:extent cx="378460" cy="584200"/>
                <wp:effectExtent l="0" t="0" r="0" b="0"/>
                <wp:wrapNone/>
                <wp:docPr id="70" name="TextBox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D8EF74-9253-8045-B5C9-5AA7E3FF00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9D8CA3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2730B" id="TextBox 69" o:spid="_x0000_s1062" type="#_x0000_t202" style="position:absolute;margin-left:264.75pt;margin-top:3.15pt;width:29.8pt;height:46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" filled="f" stroked="f">
                <v:textbox style="mso-fit-shape-to-text:t">
                  <w:txbxContent>
                    <w:p w14:paraId="4F9D8CA3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F556CD8" w14:textId="7D6612E7" w:rsidR="006B57DD" w:rsidRDefault="00822FEE" w:rsidP="00DC0F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57D44F6" wp14:editId="6A4605AB">
                <wp:simplePos x="0" y="0"/>
                <wp:positionH relativeFrom="column">
                  <wp:posOffset>5598795</wp:posOffset>
                </wp:positionH>
                <wp:positionV relativeFrom="paragraph">
                  <wp:posOffset>125095</wp:posOffset>
                </wp:positionV>
                <wp:extent cx="403994" cy="306741"/>
                <wp:effectExtent l="0" t="0" r="254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74C5B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437140863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D44F6" id="Text Box 45" o:spid="_x0000_s1063" type="#_x0000_t202" style="position:absolute;margin-left:440.85pt;margin-top:9.85pt;width:31.8pt;height:24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" fillcolor="white [3201]" stroked="f" strokeweight=".5pt">
                <v:textbox>
                  <w:txbxContent>
                    <w:p w14:paraId="6E174C5B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437140863"/>
                          <w:placeholder>
                            <w:docPart w:val="053AB84F697FDE48ABB882F898524936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66AE29B" wp14:editId="753D7BB3">
                <wp:simplePos x="0" y="0"/>
                <wp:positionH relativeFrom="column">
                  <wp:posOffset>5140325</wp:posOffset>
                </wp:positionH>
                <wp:positionV relativeFrom="paragraph">
                  <wp:posOffset>127000</wp:posOffset>
                </wp:positionV>
                <wp:extent cx="403994" cy="306741"/>
                <wp:effectExtent l="0" t="0" r="254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D57621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84060695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AE29B" id="Text Box 44" o:spid="_x0000_s1064" type="#_x0000_t202" style="position:absolute;margin-left:404.75pt;margin-top:10pt;width:31.8pt;height:24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" fillcolor="white [3201]" stroked="f" strokeweight=".5pt">
                <v:textbox>
                  <w:txbxContent>
                    <w:p w14:paraId="30D57621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84060695"/>
                          <w:placeholder>
                            <w:docPart w:val="CEE3D7A2F3D816478FD873A172A4E4C2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DE2BFB" wp14:editId="5CFEA5EF">
                <wp:simplePos x="0" y="0"/>
                <wp:positionH relativeFrom="column">
                  <wp:posOffset>4690110</wp:posOffset>
                </wp:positionH>
                <wp:positionV relativeFrom="paragraph">
                  <wp:posOffset>114300</wp:posOffset>
                </wp:positionV>
                <wp:extent cx="403994" cy="306741"/>
                <wp:effectExtent l="0" t="0" r="254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FFB77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861819386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E2BFB" id="Text Box 43" o:spid="_x0000_s1065" type="#_x0000_t202" style="position:absolute;margin-left:369.3pt;margin-top:9pt;width:31.8pt;height:24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" fillcolor="white [3201]" stroked="f" strokeweight=".5pt">
                <v:textbox>
                  <w:txbxContent>
                    <w:p w14:paraId="420FFB77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861819386"/>
                          <w:placeholder>
                            <w:docPart w:val="A670FD6DA945BB4E9C6A4AC8F37442CC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181227" wp14:editId="1D650FB2">
                <wp:simplePos x="0" y="0"/>
                <wp:positionH relativeFrom="column">
                  <wp:posOffset>4248454</wp:posOffset>
                </wp:positionH>
                <wp:positionV relativeFrom="paragraph">
                  <wp:posOffset>117842</wp:posOffset>
                </wp:positionV>
                <wp:extent cx="403994" cy="306741"/>
                <wp:effectExtent l="0" t="0" r="254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4490D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680653623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81227" id="Text Box 42" o:spid="_x0000_s1066" type="#_x0000_t202" style="position:absolute;margin-left:334.5pt;margin-top:9.3pt;width:31.8pt;height:24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" fillcolor="white [3201]" stroked="f" strokeweight=".5pt">
                <v:textbox>
                  <w:txbxContent>
                    <w:p w14:paraId="33C4490D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680653623"/>
                          <w:placeholder>
                            <w:docPart w:val="D3E66D7849A44D47BE0A6C68CBF3E294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0DF5D90" wp14:editId="068190A7">
                <wp:simplePos x="0" y="0"/>
                <wp:positionH relativeFrom="column">
                  <wp:posOffset>3798418</wp:posOffset>
                </wp:positionH>
                <wp:positionV relativeFrom="paragraph">
                  <wp:posOffset>133073</wp:posOffset>
                </wp:positionV>
                <wp:extent cx="403994" cy="306741"/>
                <wp:effectExtent l="0" t="0" r="254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47EE3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610583307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F5D90" id="Text Box 39" o:spid="_x0000_s1067" type="#_x0000_t202" style="position:absolute;margin-left:299.1pt;margin-top:10.5pt;width:31.8pt;height:24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" fillcolor="white [3201]" stroked="f" strokeweight=".5pt">
                <v:textbox>
                  <w:txbxContent>
                    <w:p w14:paraId="67247EE3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610583307"/>
                          <w:placeholder>
                            <w:docPart w:val="A6D3009E81F15D4B856D2353AF3414F0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81D941" wp14:editId="0B7C4C13">
                <wp:simplePos x="0" y="0"/>
                <wp:positionH relativeFrom="column">
                  <wp:posOffset>3358256</wp:posOffset>
                </wp:positionH>
                <wp:positionV relativeFrom="paragraph">
                  <wp:posOffset>141784</wp:posOffset>
                </wp:positionV>
                <wp:extent cx="403994" cy="306741"/>
                <wp:effectExtent l="0" t="0" r="254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32814" w14:textId="49A7F12A" w:rsidR="00822FEE" w:rsidRDefault="004724E2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751233454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1D941" id="Text Box 28" o:spid="_x0000_s1068" type="#_x0000_t202" style="position:absolute;margin-left:264.45pt;margin-top:11.15pt;width:31.8pt;height:24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" fillcolor="white [3201]" stroked="f" strokeweight=".5pt">
                <v:textbox>
                  <w:txbxContent>
                    <w:p w14:paraId="3C732814" w14:textId="49A7F12A" w:rsidR="00822FEE" w:rsidRDefault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751233454"/>
                          <w:placeholder>
                            <w:docPart w:val="26364C324C3EB44B975DB8323AE17E6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53824" behindDoc="0" locked="0" layoutInCell="1" allowOverlap="1" wp14:anchorId="67872D23" wp14:editId="4AE2367B">
            <wp:simplePos x="0" y="0"/>
            <wp:positionH relativeFrom="column">
              <wp:posOffset>292620</wp:posOffset>
            </wp:positionH>
            <wp:positionV relativeFrom="paragraph">
              <wp:posOffset>113030</wp:posOffset>
            </wp:positionV>
            <wp:extent cx="5723255" cy="1463040"/>
            <wp:effectExtent l="0" t="0" r="4445" b="0"/>
            <wp:wrapNone/>
            <wp:docPr id="105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3CA6E95A-FEDE-6049-9DD7-44569FC347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table">
                      <a:extLst>
                        <a:ext uri="{FF2B5EF4-FFF2-40B4-BE49-F238E27FC236}">
                          <a16:creationId xmlns:a16="http://schemas.microsoft.com/office/drawing/2014/main" id="{3CA6E95A-FEDE-6049-9DD7-44569FC347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6D6">
        <w:rPr>
          <w:rFonts w:asciiTheme="majorHAnsi" w:hAnsiTheme="majorHAnsi" w:cstheme="majorHAnsi"/>
        </w:rPr>
        <w:t xml:space="preserve"> </w:t>
      </w:r>
    </w:p>
    <w:p w14:paraId="6851389E" w14:textId="333B2A85" w:rsidR="00E6584A" w:rsidRDefault="00822FEE" w:rsidP="00DC0F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675E01" wp14:editId="0F47278C">
                <wp:simplePos x="0" y="0"/>
                <wp:positionH relativeFrom="column">
                  <wp:posOffset>5598160</wp:posOffset>
                </wp:positionH>
                <wp:positionV relativeFrom="paragraph">
                  <wp:posOffset>182880</wp:posOffset>
                </wp:positionV>
                <wp:extent cx="403994" cy="306741"/>
                <wp:effectExtent l="0" t="0" r="254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1E8BE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408045958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5E01" id="Text Box 78" o:spid="_x0000_s1069" type="#_x0000_t202" style="position:absolute;margin-left:440.8pt;margin-top:14.4pt;width:31.8pt;height:24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" fillcolor="white [3201]" stroked="f" strokeweight=".5pt">
                <v:textbox>
                  <w:txbxContent>
                    <w:p w14:paraId="75F1E8BE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408045958"/>
                          <w:placeholder>
                            <w:docPart w:val="3348F49894B84E46823111E2137FB556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6B3858" wp14:editId="24C4CC1A">
                <wp:simplePos x="0" y="0"/>
                <wp:positionH relativeFrom="column">
                  <wp:posOffset>5132705</wp:posOffset>
                </wp:positionH>
                <wp:positionV relativeFrom="paragraph">
                  <wp:posOffset>196215</wp:posOffset>
                </wp:positionV>
                <wp:extent cx="403994" cy="306741"/>
                <wp:effectExtent l="0" t="0" r="254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DFA349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599954991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B3858" id="Text Box 76" o:spid="_x0000_s1070" type="#_x0000_t202" style="position:absolute;margin-left:404.15pt;margin-top:15.45pt;width:31.8pt;height:24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" fillcolor="white [3201]" stroked="f" strokeweight=".5pt">
                <v:textbox>
                  <w:txbxContent>
                    <w:p w14:paraId="6EDFA349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599954991"/>
                          <w:placeholder>
                            <w:docPart w:val="4FC4BE6EFD43864E99E36C36D7BEB3AE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1A11EF9" wp14:editId="68FFF9CC">
                <wp:simplePos x="0" y="0"/>
                <wp:positionH relativeFrom="column">
                  <wp:posOffset>4696460</wp:posOffset>
                </wp:positionH>
                <wp:positionV relativeFrom="paragraph">
                  <wp:posOffset>196215</wp:posOffset>
                </wp:positionV>
                <wp:extent cx="403994" cy="306741"/>
                <wp:effectExtent l="0" t="0" r="254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57171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649098726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11EF9" id="Text Box 67" o:spid="_x0000_s1071" type="#_x0000_t202" style="position:absolute;margin-left:369.8pt;margin-top:15.45pt;width:31.8pt;height:24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" fillcolor="white [3201]" stroked="f" strokeweight=".5pt">
                <v:textbox>
                  <w:txbxContent>
                    <w:p w14:paraId="26357171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649098726"/>
                          <w:placeholder>
                            <w:docPart w:val="2A1D19D74C89AC4CB83F07F46A8FADB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4DD58CC" wp14:editId="1D0B2B92">
                <wp:simplePos x="0" y="0"/>
                <wp:positionH relativeFrom="column">
                  <wp:posOffset>4231640</wp:posOffset>
                </wp:positionH>
                <wp:positionV relativeFrom="paragraph">
                  <wp:posOffset>198120</wp:posOffset>
                </wp:positionV>
                <wp:extent cx="403994" cy="306741"/>
                <wp:effectExtent l="0" t="0" r="254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2325B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38287973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D58CC" id="Text Box 54" o:spid="_x0000_s1072" type="#_x0000_t202" style="position:absolute;margin-left:333.2pt;margin-top:15.6pt;width:31.8pt;height:24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" fillcolor="white [3201]" stroked="f" strokeweight=".5pt">
                <v:textbox>
                  <w:txbxContent>
                    <w:p w14:paraId="1E22325B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38287973"/>
                          <w:placeholder>
                            <w:docPart w:val="A53157762EE29743877C8FB3F7E75B30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9E1E682" wp14:editId="00B42ACC">
                <wp:simplePos x="0" y="0"/>
                <wp:positionH relativeFrom="column">
                  <wp:posOffset>3799840</wp:posOffset>
                </wp:positionH>
                <wp:positionV relativeFrom="paragraph">
                  <wp:posOffset>196215</wp:posOffset>
                </wp:positionV>
                <wp:extent cx="403994" cy="306741"/>
                <wp:effectExtent l="0" t="0" r="254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19B5D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703408148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E682" id="Text Box 51" o:spid="_x0000_s1073" type="#_x0000_t202" style="position:absolute;margin-left:299.2pt;margin-top:15.45pt;width:31.8pt;height:24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" fillcolor="white [3201]" stroked="f" strokeweight=".5pt">
                <v:textbox>
                  <w:txbxContent>
                    <w:p w14:paraId="69419B5D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703408148"/>
                          <w:placeholder>
                            <w:docPart w:val="E1D5B76EB086EC468EB6E0B1FBE0F192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C1346A" wp14:editId="2781FD2E">
                <wp:simplePos x="0" y="0"/>
                <wp:positionH relativeFrom="column">
                  <wp:posOffset>3357880</wp:posOffset>
                </wp:positionH>
                <wp:positionV relativeFrom="paragraph">
                  <wp:posOffset>196215</wp:posOffset>
                </wp:positionV>
                <wp:extent cx="403994" cy="306741"/>
                <wp:effectExtent l="0" t="0" r="254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354C6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845363606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1346A" id="Text Box 46" o:spid="_x0000_s1074" type="#_x0000_t202" style="position:absolute;margin-left:264.4pt;margin-top:15.45pt;width:31.8pt;height:24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" fillcolor="white [3201]" stroked="f" strokeweight=".5pt">
                <v:textbox>
                  <w:txbxContent>
                    <w:p w14:paraId="64C354C6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845363606"/>
                          <w:placeholder>
                            <w:docPart w:val="23A3CB8EFDEE0C41A8472D1D72D7F94E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5244D7" w:rsidRPr="00FC783C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2AEEEDD" wp14:editId="277ED6B4">
                <wp:simplePos x="0" y="0"/>
                <wp:positionH relativeFrom="page">
                  <wp:posOffset>-4198008</wp:posOffset>
                </wp:positionH>
                <wp:positionV relativeFrom="paragraph">
                  <wp:posOffset>405735</wp:posOffset>
                </wp:positionV>
                <wp:extent cx="932815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42E9E" w14:textId="77777777" w:rsidR="005244D7" w:rsidRPr="005244D7" w:rsidRDefault="005244D7" w:rsidP="005244D7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Elephant Access and AccessEd</w:t>
                            </w:r>
                          </w:p>
                          <w:p w14:paraId="555D172C" w14:textId="77777777" w:rsidR="005244D7" w:rsidRPr="006404D8" w:rsidRDefault="005244D7" w:rsidP="005244D7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EEDD" id="_x0000_s1056" type="#_x0000_t202" style="position:absolute;margin-left:-330.55pt;margin-top:31.95pt;width:734.5pt;height:110.6pt;rotation:90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" filled="f" stroked="f">
                <v:textbox style="mso-fit-shape-to-text:t">
                  <w:txbxContent>
                    <w:p w14:paraId="23642E9E" w14:textId="77777777" w:rsidR="005244D7" w:rsidRPr="005244D7" w:rsidRDefault="005244D7" w:rsidP="005244D7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Elephant Access and AccessEd</w:t>
                      </w:r>
                    </w:p>
                    <w:p w14:paraId="555D172C" w14:textId="77777777" w:rsidR="005244D7" w:rsidRPr="006404D8" w:rsidRDefault="005244D7" w:rsidP="005244D7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756D6">
        <w:rPr>
          <w:rFonts w:asciiTheme="majorHAnsi" w:hAnsiTheme="majorHAnsi" w:cstheme="majorHAnsi"/>
        </w:rPr>
        <w:t xml:space="preserve">                    </w:t>
      </w:r>
      <w:r w:rsidR="00C756D6">
        <w:rPr>
          <w:rFonts w:asciiTheme="majorHAnsi" w:hAnsiTheme="majorHAnsi" w:cstheme="majorHAnsi"/>
        </w:rPr>
        <w:tab/>
      </w:r>
      <w:r w:rsidR="00C756D6">
        <w:rPr>
          <w:rFonts w:asciiTheme="majorHAnsi" w:hAnsiTheme="majorHAnsi" w:cstheme="majorHAnsi"/>
        </w:rPr>
        <w:tab/>
      </w:r>
      <w:r w:rsidR="00C756D6">
        <w:rPr>
          <w:rFonts w:asciiTheme="majorHAnsi" w:hAnsiTheme="majorHAnsi" w:cstheme="majorHAnsi"/>
        </w:rPr>
        <w:tab/>
      </w:r>
      <w:r w:rsidR="00C756D6">
        <w:rPr>
          <w:rFonts w:asciiTheme="majorHAnsi" w:hAnsiTheme="majorHAnsi" w:cstheme="majorHAnsi"/>
        </w:rPr>
        <w:tab/>
      </w:r>
      <w:r w:rsidR="00C756D6">
        <w:rPr>
          <w:rFonts w:asciiTheme="majorHAnsi" w:hAnsiTheme="majorHAnsi" w:cstheme="majorHAnsi"/>
        </w:rPr>
        <w:tab/>
      </w:r>
      <w:r w:rsidR="00C756D6">
        <w:rPr>
          <w:rFonts w:asciiTheme="majorHAnsi" w:hAnsiTheme="majorHAnsi" w:cstheme="majorHAnsi"/>
        </w:rPr>
        <w:tab/>
        <w:t xml:space="preserve">     </w:t>
      </w:r>
      <w:r w:rsidR="00C756D6">
        <w:rPr>
          <w:rFonts w:asciiTheme="majorHAnsi" w:hAnsiTheme="majorHAnsi" w:cstheme="maj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C756D6">
        <w:rPr>
          <w:rFonts w:asciiTheme="majorHAnsi" w:hAnsiTheme="majorHAnsi" w:cstheme="majorHAnsi"/>
        </w:rPr>
        <w:instrText xml:space="preserve"> FORMTEXT </w:instrText>
      </w:r>
      <w:r w:rsidR="00C756D6">
        <w:rPr>
          <w:rFonts w:asciiTheme="majorHAnsi" w:hAnsiTheme="majorHAnsi" w:cstheme="majorHAnsi"/>
        </w:rPr>
      </w:r>
      <w:r w:rsidR="00C756D6">
        <w:rPr>
          <w:rFonts w:asciiTheme="majorHAnsi" w:hAnsiTheme="majorHAnsi" w:cstheme="majorHAnsi"/>
        </w:rPr>
        <w:fldChar w:fldCharType="separate"/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</w:rPr>
        <w:fldChar w:fldCharType="end"/>
      </w:r>
      <w:bookmarkEnd w:id="8"/>
      <w:r w:rsidR="00C756D6">
        <w:rPr>
          <w:rFonts w:asciiTheme="majorHAnsi" w:hAnsiTheme="majorHAnsi" w:cstheme="majorHAnsi"/>
        </w:rPr>
        <w:t xml:space="preserve">   </w:t>
      </w:r>
      <w:r w:rsidR="00C756D6">
        <w:rPr>
          <w:rFonts w:asciiTheme="majorHAnsi" w:hAnsiTheme="majorHAnsi" w:cstheme="majorHAns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C756D6">
        <w:rPr>
          <w:rFonts w:asciiTheme="majorHAnsi" w:hAnsiTheme="majorHAnsi" w:cstheme="majorHAnsi"/>
        </w:rPr>
        <w:instrText xml:space="preserve"> FORMTEXT </w:instrText>
      </w:r>
      <w:r w:rsidR="00C756D6">
        <w:rPr>
          <w:rFonts w:asciiTheme="majorHAnsi" w:hAnsiTheme="majorHAnsi" w:cstheme="majorHAnsi"/>
        </w:rPr>
      </w:r>
      <w:r w:rsidR="00C756D6">
        <w:rPr>
          <w:rFonts w:asciiTheme="majorHAnsi" w:hAnsiTheme="majorHAnsi" w:cstheme="majorHAnsi"/>
        </w:rPr>
        <w:fldChar w:fldCharType="separate"/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</w:rPr>
        <w:fldChar w:fldCharType="end"/>
      </w:r>
      <w:bookmarkEnd w:id="9"/>
      <w:r w:rsidR="00C756D6">
        <w:rPr>
          <w:rFonts w:asciiTheme="majorHAnsi" w:hAnsiTheme="majorHAnsi" w:cstheme="majorHAnsi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="00C756D6">
        <w:rPr>
          <w:rFonts w:asciiTheme="majorHAnsi" w:hAnsiTheme="majorHAnsi" w:cstheme="majorHAnsi"/>
        </w:rPr>
        <w:instrText xml:space="preserve"> FORMTEXT </w:instrText>
      </w:r>
      <w:r w:rsidR="00C756D6">
        <w:rPr>
          <w:rFonts w:asciiTheme="majorHAnsi" w:hAnsiTheme="majorHAnsi" w:cstheme="majorHAnsi"/>
        </w:rPr>
      </w:r>
      <w:r w:rsidR="00C756D6">
        <w:rPr>
          <w:rFonts w:asciiTheme="majorHAnsi" w:hAnsiTheme="majorHAnsi" w:cstheme="majorHAnsi"/>
        </w:rPr>
        <w:fldChar w:fldCharType="separate"/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</w:rPr>
        <w:fldChar w:fldCharType="end"/>
      </w:r>
      <w:bookmarkEnd w:id="10"/>
      <w:r w:rsidR="00C756D6">
        <w:rPr>
          <w:rFonts w:asciiTheme="majorHAnsi" w:hAnsiTheme="majorHAnsi" w:cstheme="majorHAnsi"/>
        </w:rPr>
        <w:t xml:space="preserve">   </w:t>
      </w:r>
      <w:r w:rsidR="00C756D6">
        <w:rPr>
          <w:rFonts w:asciiTheme="majorHAnsi" w:hAnsiTheme="majorHAnsi" w:cstheme="maj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="00C756D6">
        <w:rPr>
          <w:rFonts w:asciiTheme="majorHAnsi" w:hAnsiTheme="majorHAnsi" w:cstheme="majorHAnsi"/>
        </w:rPr>
        <w:instrText xml:space="preserve"> FORMTEXT </w:instrText>
      </w:r>
      <w:r w:rsidR="00C756D6">
        <w:rPr>
          <w:rFonts w:asciiTheme="majorHAnsi" w:hAnsiTheme="majorHAnsi" w:cstheme="majorHAnsi"/>
        </w:rPr>
      </w:r>
      <w:r w:rsidR="00C756D6">
        <w:rPr>
          <w:rFonts w:asciiTheme="majorHAnsi" w:hAnsiTheme="majorHAnsi" w:cstheme="majorHAnsi"/>
        </w:rPr>
        <w:fldChar w:fldCharType="separate"/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</w:rPr>
        <w:fldChar w:fldCharType="end"/>
      </w:r>
      <w:bookmarkEnd w:id="11"/>
      <w:r w:rsidR="00C756D6">
        <w:rPr>
          <w:rFonts w:asciiTheme="majorHAnsi" w:hAnsiTheme="majorHAnsi" w:cstheme="majorHAnsi"/>
        </w:rPr>
        <w:tab/>
        <w:t xml:space="preserve">   </w:t>
      </w:r>
      <w:r w:rsidR="00C756D6">
        <w:rPr>
          <w:rFonts w:asciiTheme="majorHAnsi" w:hAnsiTheme="majorHAnsi" w:cstheme="maj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="00C756D6">
        <w:rPr>
          <w:rFonts w:asciiTheme="majorHAnsi" w:hAnsiTheme="majorHAnsi" w:cstheme="majorHAnsi"/>
        </w:rPr>
        <w:instrText xml:space="preserve"> FORMTEXT </w:instrText>
      </w:r>
      <w:r w:rsidR="00C756D6">
        <w:rPr>
          <w:rFonts w:asciiTheme="majorHAnsi" w:hAnsiTheme="majorHAnsi" w:cstheme="majorHAnsi"/>
        </w:rPr>
      </w:r>
      <w:r w:rsidR="00C756D6">
        <w:rPr>
          <w:rFonts w:asciiTheme="majorHAnsi" w:hAnsiTheme="majorHAnsi" w:cstheme="majorHAnsi"/>
        </w:rPr>
        <w:fldChar w:fldCharType="separate"/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  <w:noProof/>
        </w:rPr>
        <w:t> </w:t>
      </w:r>
      <w:r w:rsidR="00C756D6">
        <w:rPr>
          <w:rFonts w:asciiTheme="majorHAnsi" w:hAnsiTheme="majorHAnsi" w:cstheme="majorHAnsi"/>
        </w:rPr>
        <w:fldChar w:fldCharType="end"/>
      </w:r>
      <w:bookmarkEnd w:id="12"/>
      <w:r w:rsidR="00C756D6">
        <w:rPr>
          <w:rFonts w:asciiTheme="majorHAnsi" w:hAnsiTheme="majorHAnsi" w:cstheme="majorHAnsi"/>
        </w:rPr>
        <w:t xml:space="preserve">                                                                                              </w:t>
      </w:r>
    </w:p>
    <w:p w14:paraId="25077888" w14:textId="0BB006C8" w:rsidR="00E6584A" w:rsidRPr="00074E68" w:rsidRDefault="00C756D6" w:rsidP="00DC0F4C">
      <w:pPr>
        <w:rPr>
          <w:rFonts w:asciiTheme="majorHAnsi" w:hAnsiTheme="majorHAnsi" w:cstheme="majorHAnsi"/>
          <w:sz w:val="12"/>
          <w:szCs w:val="12"/>
        </w:rPr>
      </w:pPr>
      <w:r>
        <w:rPr>
          <w:rFonts w:asciiTheme="majorHAnsi" w:hAnsiTheme="majorHAnsi" w:cstheme="majorHAnsi"/>
          <w:sz w:val="12"/>
          <w:szCs w:val="12"/>
        </w:rPr>
        <w:t xml:space="preserve">     </w:t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  <w:r>
        <w:rPr>
          <w:rFonts w:asciiTheme="majorHAnsi" w:hAnsiTheme="majorHAnsi" w:cstheme="majorHAnsi"/>
          <w:sz w:val="12"/>
          <w:szCs w:val="12"/>
        </w:rPr>
        <w:tab/>
      </w:r>
    </w:p>
    <w:p w14:paraId="001E4F11" w14:textId="3D115F1D" w:rsidR="00E6584A" w:rsidRDefault="00C30BC6" w:rsidP="00DC0F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8620462" wp14:editId="3346BA4A">
                <wp:simplePos x="0" y="0"/>
                <wp:positionH relativeFrom="column">
                  <wp:posOffset>4699000</wp:posOffset>
                </wp:positionH>
                <wp:positionV relativeFrom="paragraph">
                  <wp:posOffset>57785</wp:posOffset>
                </wp:positionV>
                <wp:extent cx="403994" cy="306741"/>
                <wp:effectExtent l="0" t="0" r="254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F034D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439530519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20462" id="Text Box 92" o:spid="_x0000_s1076" type="#_x0000_t202" style="position:absolute;margin-left:370pt;margin-top:4.55pt;width:31.8pt;height:24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" fillcolor="white [3201]" stroked="f" strokeweight=".5pt">
                <v:textbox>
                  <w:txbxContent>
                    <w:p w14:paraId="47CF034D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439530519"/>
                          <w:placeholder>
                            <w:docPart w:val="246D5C663636A44DBB14B63DA3F55FC9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EA1B0B9" wp14:editId="5B207BB2">
                <wp:simplePos x="0" y="0"/>
                <wp:positionH relativeFrom="column">
                  <wp:posOffset>5584190</wp:posOffset>
                </wp:positionH>
                <wp:positionV relativeFrom="paragraph">
                  <wp:posOffset>46355</wp:posOffset>
                </wp:positionV>
                <wp:extent cx="403994" cy="306741"/>
                <wp:effectExtent l="0" t="0" r="254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7FCBAD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366177195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1B0B9" id="Text Box 94" o:spid="_x0000_s1077" type="#_x0000_t202" style="position:absolute;margin-left:439.7pt;margin-top:3.65pt;width:31.8pt;height:24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" fillcolor="white [3201]" stroked="f" strokeweight=".5pt">
                <v:textbox>
                  <w:txbxContent>
                    <w:p w14:paraId="147FCBAD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366177195"/>
                          <w:placeholder>
                            <w:docPart w:val="F36ECD31A58F624FAA22862B372F033F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9C5ECF" wp14:editId="38BFD98E">
                <wp:simplePos x="0" y="0"/>
                <wp:positionH relativeFrom="column">
                  <wp:posOffset>5133340</wp:posOffset>
                </wp:positionH>
                <wp:positionV relativeFrom="paragraph">
                  <wp:posOffset>57785</wp:posOffset>
                </wp:positionV>
                <wp:extent cx="403994" cy="306741"/>
                <wp:effectExtent l="0" t="0" r="254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146AAB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876627704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5ECF" id="Text Box 93" o:spid="_x0000_s1078" type="#_x0000_t202" style="position:absolute;margin-left:404.2pt;margin-top:4.55pt;width:31.8pt;height:24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" fillcolor="white [3201]" stroked="f" strokeweight=".5pt">
                <v:textbox>
                  <w:txbxContent>
                    <w:p w14:paraId="6D146AAB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876627704"/>
                          <w:placeholder>
                            <w:docPart w:val="E625D4D31FF844438BB67B2A755DD918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66A1F5E" wp14:editId="6A8C031B">
                <wp:simplePos x="0" y="0"/>
                <wp:positionH relativeFrom="column">
                  <wp:posOffset>4249420</wp:posOffset>
                </wp:positionH>
                <wp:positionV relativeFrom="paragraph">
                  <wp:posOffset>36830</wp:posOffset>
                </wp:positionV>
                <wp:extent cx="403994" cy="306741"/>
                <wp:effectExtent l="0" t="0" r="254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224D4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65709265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1F5E" id="Text Box 91" o:spid="_x0000_s1079" type="#_x0000_t202" style="position:absolute;margin-left:334.6pt;margin-top:2.9pt;width:31.8pt;height:24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" fillcolor="white [3201]" stroked="f" strokeweight=".5pt">
                <v:textbox>
                  <w:txbxContent>
                    <w:p w14:paraId="55F224D4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65709265"/>
                          <w:placeholder>
                            <w:docPart w:val="AA8FE245AB928E489DB5514C961BDD25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32D4252" wp14:editId="5620B88A">
                <wp:simplePos x="0" y="0"/>
                <wp:positionH relativeFrom="column">
                  <wp:posOffset>3804920</wp:posOffset>
                </wp:positionH>
                <wp:positionV relativeFrom="paragraph">
                  <wp:posOffset>57785</wp:posOffset>
                </wp:positionV>
                <wp:extent cx="403994" cy="306741"/>
                <wp:effectExtent l="0" t="0" r="254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CB58B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764026178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D4252" id="Text Box 88" o:spid="_x0000_s1080" type="#_x0000_t202" style="position:absolute;margin-left:299.6pt;margin-top:4.55pt;width:31.8pt;height:24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" fillcolor="white [3201]" stroked="f" strokeweight=".5pt">
                <v:textbox>
                  <w:txbxContent>
                    <w:p w14:paraId="208CB58B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764026178"/>
                          <w:placeholder>
                            <w:docPart w:val="5B762876CDEFAE4BBEAF15DB3F182C62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3DC4A0A" wp14:editId="1222EEE7">
                <wp:simplePos x="0" y="0"/>
                <wp:positionH relativeFrom="column">
                  <wp:posOffset>3340100</wp:posOffset>
                </wp:positionH>
                <wp:positionV relativeFrom="paragraph">
                  <wp:posOffset>57785</wp:posOffset>
                </wp:positionV>
                <wp:extent cx="403994" cy="306741"/>
                <wp:effectExtent l="0" t="0" r="254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168B4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776836157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4A0A" id="Text Box 84" o:spid="_x0000_s1081" type="#_x0000_t202" style="position:absolute;margin-left:263pt;margin-top:4.55pt;width:31.8pt;height:24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" fillcolor="white [3201]" stroked="f" strokeweight=".5pt">
                <v:textbox>
                  <w:txbxContent>
                    <w:p w14:paraId="286168B4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776836157"/>
                          <w:placeholder>
                            <w:docPart w:val="C7A1BD7EC9F8264492A3333054EEEDFA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756D6">
        <w:rPr>
          <w:rFonts w:asciiTheme="majorHAnsi" w:hAnsiTheme="majorHAnsi" w:cstheme="majorHAnsi"/>
        </w:rPr>
        <w:t xml:space="preserve">                                                         </w:t>
      </w:r>
    </w:p>
    <w:p w14:paraId="592DE376" w14:textId="2FF48C2C" w:rsidR="005B2850" w:rsidRPr="003C6112" w:rsidRDefault="00C30BC6" w:rsidP="005B2850">
      <w:pPr>
        <w:rPr>
          <w:rFonts w:asciiTheme="majorHAnsi" w:hAnsiTheme="majorHAnsi" w:cstheme="majorHAnsi"/>
          <w:noProof/>
          <w:sz w:val="12"/>
          <w:szCs w:val="12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F8FC897" wp14:editId="721D55B8">
                <wp:simplePos x="0" y="0"/>
                <wp:positionH relativeFrom="column">
                  <wp:posOffset>3340100</wp:posOffset>
                </wp:positionH>
                <wp:positionV relativeFrom="paragraph">
                  <wp:posOffset>104140</wp:posOffset>
                </wp:positionV>
                <wp:extent cx="403994" cy="306741"/>
                <wp:effectExtent l="0" t="0" r="254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465AE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2011869037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C897" id="Text Box 95" o:spid="_x0000_s1082" type="#_x0000_t202" style="position:absolute;margin-left:263pt;margin-top:8.2pt;width:31.8pt;height:24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" fillcolor="white [3201]" stroked="f" strokeweight=".5pt">
                <v:textbox>
                  <w:txbxContent>
                    <w:p w14:paraId="1F0465AE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2011869037"/>
                          <w:placeholder>
                            <w:docPart w:val="B70BAA5DF2136648896D01FBAB811B49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DD4C4B" wp14:editId="2E6BE081">
                <wp:simplePos x="0" y="0"/>
                <wp:positionH relativeFrom="column">
                  <wp:posOffset>3810635</wp:posOffset>
                </wp:positionH>
                <wp:positionV relativeFrom="paragraph">
                  <wp:posOffset>113665</wp:posOffset>
                </wp:positionV>
                <wp:extent cx="403994" cy="306741"/>
                <wp:effectExtent l="0" t="0" r="254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1D0A0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411546223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4C4B" id="Text Box 96" o:spid="_x0000_s1083" type="#_x0000_t202" style="position:absolute;margin-left:300.05pt;margin-top:8.95pt;width:31.8pt;height:24.1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" fillcolor="white [3201]" stroked="f" strokeweight=".5pt">
                <v:textbox>
                  <w:txbxContent>
                    <w:p w14:paraId="01E1D0A0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411546223"/>
                          <w:placeholder>
                            <w:docPart w:val="9D13B817372FBF4D979735160771BC7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A5614AC" wp14:editId="5A1D1B93">
                <wp:simplePos x="0" y="0"/>
                <wp:positionH relativeFrom="column">
                  <wp:posOffset>4249420</wp:posOffset>
                </wp:positionH>
                <wp:positionV relativeFrom="paragraph">
                  <wp:posOffset>113665</wp:posOffset>
                </wp:positionV>
                <wp:extent cx="403994" cy="306741"/>
                <wp:effectExtent l="0" t="0" r="254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1DE60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492111168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614AC" id="Text Box 97" o:spid="_x0000_s1084" type="#_x0000_t202" style="position:absolute;margin-left:334.6pt;margin-top:8.95pt;width:31.8pt;height:24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" fillcolor="white [3201]" stroked="f" strokeweight=".5pt">
                <v:textbox>
                  <w:txbxContent>
                    <w:p w14:paraId="0781DE60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492111168"/>
                          <w:placeholder>
                            <w:docPart w:val="B7578DFA3001824F9AE53EA23313A884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5652326" wp14:editId="5982EECB">
                <wp:simplePos x="0" y="0"/>
                <wp:positionH relativeFrom="column">
                  <wp:posOffset>4691380</wp:posOffset>
                </wp:positionH>
                <wp:positionV relativeFrom="paragraph">
                  <wp:posOffset>123190</wp:posOffset>
                </wp:positionV>
                <wp:extent cx="403994" cy="306741"/>
                <wp:effectExtent l="0" t="0" r="254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11E89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46948611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2326" id="Text Box 98" o:spid="_x0000_s1085" type="#_x0000_t202" style="position:absolute;margin-left:369.4pt;margin-top:9.7pt;width:31.8pt;height:24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" fillcolor="white [3201]" stroked="f" strokeweight=".5pt">
                <v:textbox>
                  <w:txbxContent>
                    <w:p w14:paraId="66611E89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46948611"/>
                          <w:placeholder>
                            <w:docPart w:val="3E9D01CD37F9E547A594B2E17AA7388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B23536" wp14:editId="493D529E">
                <wp:simplePos x="0" y="0"/>
                <wp:positionH relativeFrom="column">
                  <wp:posOffset>5600700</wp:posOffset>
                </wp:positionH>
                <wp:positionV relativeFrom="paragraph">
                  <wp:posOffset>112395</wp:posOffset>
                </wp:positionV>
                <wp:extent cx="403994" cy="306741"/>
                <wp:effectExtent l="0" t="0" r="254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E96F9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733532698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23536" id="Text Box 100" o:spid="_x0000_s1086" type="#_x0000_t202" style="position:absolute;margin-left:441pt;margin-top:8.85pt;width:31.8pt;height:24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" fillcolor="white [3201]" stroked="f" strokeweight=".5pt">
                <v:textbox>
                  <w:txbxContent>
                    <w:p w14:paraId="5B1E96F9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733532698"/>
                          <w:placeholder>
                            <w:docPart w:val="594D8700BEA2104387EDBB756AEF033E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22FEE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626B8FC" wp14:editId="247DF4AE">
                <wp:simplePos x="0" y="0"/>
                <wp:positionH relativeFrom="column">
                  <wp:posOffset>5133340</wp:posOffset>
                </wp:positionH>
                <wp:positionV relativeFrom="paragraph">
                  <wp:posOffset>113665</wp:posOffset>
                </wp:positionV>
                <wp:extent cx="403994" cy="306741"/>
                <wp:effectExtent l="0" t="0" r="254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94" cy="306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C4768" w14:textId="77777777" w:rsidR="00822FEE" w:rsidRDefault="004724E2" w:rsidP="00822FEE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892016359"/>
                              </w:sdtPr>
                              <w:sdtEndPr/>
                              <w:sdtContent>
                                <w:r w:rsidR="00822FEE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B8FC" id="Text Box 99" o:spid="_x0000_s1087" type="#_x0000_t202" style="position:absolute;margin-left:404.2pt;margin-top:8.95pt;width:31.8pt;height:2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" fillcolor="white [3201]" stroked="f" strokeweight=".5pt">
                <v:textbox>
                  <w:txbxContent>
                    <w:p w14:paraId="765C4768" w14:textId="77777777" w:rsidR="00822FEE" w:rsidRDefault="00822FEE" w:rsidP="00822FEE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892016359"/>
                          <w:placeholder>
                            <w:docPart w:val="A167FFE7ED40CB4B96515C4798C671F6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813FB2" w:rsidRPr="008C371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21BD6CC7" wp14:editId="5F5A6226">
                <wp:simplePos x="0" y="0"/>
                <wp:positionH relativeFrom="page">
                  <wp:posOffset>-10160</wp:posOffset>
                </wp:positionH>
                <wp:positionV relativeFrom="page">
                  <wp:posOffset>-104140</wp:posOffset>
                </wp:positionV>
                <wp:extent cx="428400" cy="10789200"/>
                <wp:effectExtent l="38100" t="38100" r="86360" b="889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" cy="10789200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F75FD" id="Rectangle 40" o:spid="_x0000_s1026" style="position:absolute;margin-left:-.8pt;margin-top:-8.2pt;width:33.75pt;height:84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" fillcolor="#770ee0" stroked="f" strokeweight=".5pt">
                <v:shadow on="t" color="black" opacity="26214f" origin="-.5,-.5" offset=".74836mm,.74836mm"/>
                <w10:wrap anchorx="page" anchory="page"/>
                <w10:anchorlock/>
              </v:rect>
            </w:pict>
          </mc:Fallback>
        </mc:AlternateContent>
      </w:r>
      <w:r w:rsidR="00813FB2" w:rsidRPr="008C371E">
        <w:rPr>
          <w:rFonts w:asciiTheme="majorHAnsi" w:hAnsiTheme="majorHAnsi" w:cstheme="majorHAnsi"/>
          <w:noProof/>
          <w:szCs w:val="10"/>
        </w:rPr>
        <w:drawing>
          <wp:anchor distT="0" distB="0" distL="114300" distR="114300" simplePos="0" relativeHeight="251726848" behindDoc="0" locked="1" layoutInCell="1" allowOverlap="1" wp14:anchorId="32344AA6" wp14:editId="29742B6A">
            <wp:simplePos x="0" y="0"/>
            <wp:positionH relativeFrom="page">
              <wp:posOffset>127000</wp:posOffset>
            </wp:positionH>
            <wp:positionV relativeFrom="page">
              <wp:posOffset>176530</wp:posOffset>
            </wp:positionV>
            <wp:extent cx="932400" cy="914400"/>
            <wp:effectExtent l="57150" t="19050" r="58420" b="95250"/>
            <wp:wrapNone/>
            <wp:docPr id="2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1C04C6-66F2-4981-A530-1176C07D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D1C04C6-66F2-4981-A530-1176C07D088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71E" w:rsidRPr="008C371E">
        <w:rPr>
          <w:rFonts w:asciiTheme="majorHAnsi" w:hAnsiTheme="majorHAnsi" w:cstheme="majorHAnsi"/>
          <w:noProof/>
          <w:szCs w:val="1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3B5B45D" wp14:editId="68B252A7">
                <wp:simplePos x="0" y="0"/>
                <wp:positionH relativeFrom="page">
                  <wp:posOffset>-4199255</wp:posOffset>
                </wp:positionH>
                <wp:positionV relativeFrom="paragraph">
                  <wp:posOffset>3894455</wp:posOffset>
                </wp:positionV>
                <wp:extent cx="9328150" cy="14046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6113" w14:textId="77777777" w:rsidR="008C371E" w:rsidRPr="005244D7" w:rsidRDefault="008C371E" w:rsidP="008C371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Elephant Access and AccessEd</w:t>
                            </w:r>
                          </w:p>
                          <w:p w14:paraId="0C2303FA" w14:textId="77777777" w:rsidR="008C371E" w:rsidRPr="006404D8" w:rsidRDefault="008C371E" w:rsidP="008C371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B45D" id="_x0000_s1057" type="#_x0000_t202" style="position:absolute;margin-left:-330.65pt;margin-top:306.65pt;width:734.5pt;height:110.6pt;rotation:90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" filled="f" stroked="f">
                <v:textbox style="mso-fit-shape-to-text:t">
                  <w:txbxContent>
                    <w:p w14:paraId="70126113" w14:textId="77777777" w:rsidR="008C371E" w:rsidRPr="005244D7" w:rsidRDefault="008C371E" w:rsidP="008C371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Elephant Access and AccessEd</w:t>
                      </w:r>
                    </w:p>
                    <w:p w14:paraId="0C2303FA" w14:textId="77777777" w:rsidR="008C371E" w:rsidRPr="006404D8" w:rsidRDefault="008C371E" w:rsidP="008C371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6EF902" w14:textId="10E33E5D" w:rsidR="005B2850" w:rsidRDefault="005B2850" w:rsidP="005B2850">
      <w:pPr>
        <w:rPr>
          <w:rFonts w:asciiTheme="majorHAnsi" w:hAnsiTheme="majorHAnsi" w:cstheme="majorHAnsi"/>
          <w:noProof/>
          <w:szCs w:val="10"/>
        </w:rPr>
      </w:pPr>
    </w:p>
    <w:p w14:paraId="41C00D1F" w14:textId="76FB6450" w:rsidR="005B2850" w:rsidRDefault="006B50B8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62016" behindDoc="0" locked="0" layoutInCell="1" allowOverlap="1" wp14:anchorId="07B1D699" wp14:editId="6ED31D1C">
            <wp:simplePos x="0" y="0"/>
            <wp:positionH relativeFrom="column">
              <wp:posOffset>614045</wp:posOffset>
            </wp:positionH>
            <wp:positionV relativeFrom="paragraph">
              <wp:posOffset>163195</wp:posOffset>
            </wp:positionV>
            <wp:extent cx="367665" cy="367665"/>
            <wp:effectExtent l="0" t="0" r="0" b="0"/>
            <wp:wrapNone/>
            <wp:docPr id="20" name="Graphic 19" descr="Badge Tic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7AAF03F-FA97-6A4B-9507-6076A051D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9" descr="Badge Tick with solid fill">
                      <a:extLst>
                        <a:ext uri="{FF2B5EF4-FFF2-40B4-BE49-F238E27FC236}">
                          <a16:creationId xmlns:a16="http://schemas.microsoft.com/office/drawing/2014/main" id="{F7AAF03F-FA97-6A4B-9507-6076A051D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C6260A9" wp14:editId="498B5772">
                <wp:simplePos x="0" y="0"/>
                <wp:positionH relativeFrom="column">
                  <wp:posOffset>2569845</wp:posOffset>
                </wp:positionH>
                <wp:positionV relativeFrom="paragraph">
                  <wp:posOffset>173875</wp:posOffset>
                </wp:positionV>
                <wp:extent cx="1263015" cy="584200"/>
                <wp:effectExtent l="0" t="0" r="0" b="0"/>
                <wp:wrapNone/>
                <wp:docPr id="80" name="TextBox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21B658-70E7-D544-9389-E4C9E710BD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A7873F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Checkpoint 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260A9" id="TextBox 79" o:spid="_x0000_s1058" type="#_x0000_t202" style="position:absolute;margin-left:202.35pt;margin-top:13.7pt;width:99.45pt;height:4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" filled="f" stroked="f">
                <v:textbox style="mso-fit-shape-to-text:t">
                  <w:txbxContent>
                    <w:p w14:paraId="6CA7873F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Checkpoint A</w:t>
                      </w:r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DA2141" wp14:editId="5B6460AE">
                <wp:simplePos x="0" y="0"/>
                <wp:positionH relativeFrom="column">
                  <wp:posOffset>448830</wp:posOffset>
                </wp:positionH>
                <wp:positionV relativeFrom="paragraph">
                  <wp:posOffset>173355</wp:posOffset>
                </wp:positionV>
                <wp:extent cx="5514340" cy="1610360"/>
                <wp:effectExtent l="25400" t="25400" r="86360" b="91440"/>
                <wp:wrapNone/>
                <wp:docPr id="79" name="Rounded Rectangle 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939AB8-32D5-104D-9F73-DE6EB2CBA3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610360"/>
                        </a:xfrm>
                        <a:prstGeom prst="roundRect">
                          <a:avLst/>
                        </a:prstGeom>
                        <a:solidFill>
                          <a:srgbClr val="418CDC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96BE4" id="Rounded Rectangle 78" o:spid="_x0000_s1026" style="position:absolute;margin-left:35.35pt;margin-top:13.65pt;width:434.2pt;height:126.8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" fillcolor="#418cdc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304D2750" w14:textId="148241CE" w:rsidR="00013A6A" w:rsidRDefault="00013A6A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3F87DF8B" w14:textId="745F2A30" w:rsidR="003C611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60DD3AF" wp14:editId="7DFC9409">
                <wp:simplePos x="0" y="0"/>
                <wp:positionH relativeFrom="column">
                  <wp:posOffset>645161</wp:posOffset>
                </wp:positionH>
                <wp:positionV relativeFrom="paragraph">
                  <wp:posOffset>160655</wp:posOffset>
                </wp:positionV>
                <wp:extent cx="289560" cy="306705"/>
                <wp:effectExtent l="0" t="0" r="254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B978DD" w14:textId="640AF032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862264783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DD3AF" id="Text Box 101" o:spid="_x0000_s1090" type="#_x0000_t202" style="position:absolute;margin-left:50.8pt;margin-top:12.65pt;width:22.8pt;height:24.1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" fillcolor="white [3201]" stroked="f" strokeweight=".5pt">
                <v:textbox>
                  <w:txbxContent>
                    <w:p w14:paraId="36B978DD" w14:textId="640AF032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862264783"/>
                          <w:placeholder>
                            <w:docPart w:val="42DF2ED09EF0484B99B3CD2738379BE2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63040" behindDoc="0" locked="0" layoutInCell="1" allowOverlap="1" wp14:anchorId="3DF6319C" wp14:editId="68C79FA5">
            <wp:simplePos x="0" y="0"/>
            <wp:positionH relativeFrom="column">
              <wp:posOffset>605790</wp:posOffset>
            </wp:positionH>
            <wp:positionV relativeFrom="paragraph">
              <wp:posOffset>142760</wp:posOffset>
            </wp:positionV>
            <wp:extent cx="5220335" cy="1097280"/>
            <wp:effectExtent l="0" t="0" r="0" b="0"/>
            <wp:wrapNone/>
            <wp:docPr id="1054" name="table" descr="Graphical user interface, tex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6AF1BD2-A21B-5044-9CD5-D27533181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table" descr="Graphical user interface, tex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6AF1BD2-A21B-5044-9CD5-D27533181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FE5FE" w14:textId="13E1D826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1DC0A960" w14:textId="16345BE4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54ABB51" wp14:editId="38593248">
                <wp:simplePos x="0" y="0"/>
                <wp:positionH relativeFrom="column">
                  <wp:posOffset>645160</wp:posOffset>
                </wp:positionH>
                <wp:positionV relativeFrom="paragraph">
                  <wp:posOffset>171450</wp:posOffset>
                </wp:positionV>
                <wp:extent cx="289560" cy="306705"/>
                <wp:effectExtent l="0" t="0" r="254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2D18E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201335388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ABB51" id="Text Box 102" o:spid="_x0000_s1091" type="#_x0000_t202" style="position:absolute;margin-left:50.8pt;margin-top:13.5pt;width:22.8pt;height:24.1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" fillcolor="white [3201]" stroked="f" strokeweight=".5pt">
                <v:textbox>
                  <w:txbxContent>
                    <w:p w14:paraId="1DC2D18E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201335388"/>
                          <w:placeholder>
                            <w:docPart w:val="99DE3638697B974B9560946D2AF8F97A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BA341D3" w14:textId="09BBAE33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5820C68D" w14:textId="4A78DA0B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15A49C4" wp14:editId="59FE8BD9">
                <wp:simplePos x="0" y="0"/>
                <wp:positionH relativeFrom="column">
                  <wp:posOffset>652780</wp:posOffset>
                </wp:positionH>
                <wp:positionV relativeFrom="paragraph">
                  <wp:posOffset>153035</wp:posOffset>
                </wp:positionV>
                <wp:extent cx="289560" cy="306705"/>
                <wp:effectExtent l="0" t="0" r="254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1D0C8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404677199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A49C4" id="Text Box 103" o:spid="_x0000_s1092" type="#_x0000_t202" style="position:absolute;margin-left:51.4pt;margin-top:12.05pt;width:22.8pt;height:24.1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" fillcolor="white [3201]" stroked="f" strokeweight=".5pt">
                <v:textbox>
                  <w:txbxContent>
                    <w:p w14:paraId="24F1D0C8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404677199"/>
                          <w:placeholder>
                            <w:docPart w:val="6D82516B1282B345B1D2AEE5A1C77C60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1EACE6D5" w14:textId="2DC2B77C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72C3F86E" w14:textId="631E8B05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25C830C9" w14:textId="2AEA2EE0" w:rsidR="00254442" w:rsidRDefault="006B50B8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67136" behindDoc="0" locked="0" layoutInCell="1" allowOverlap="1" wp14:anchorId="40F32B16" wp14:editId="4335945B">
            <wp:simplePos x="0" y="0"/>
            <wp:positionH relativeFrom="column">
              <wp:posOffset>635635</wp:posOffset>
            </wp:positionH>
            <wp:positionV relativeFrom="paragraph">
              <wp:posOffset>178955</wp:posOffset>
            </wp:positionV>
            <wp:extent cx="367665" cy="367665"/>
            <wp:effectExtent l="0" t="0" r="0" b="0"/>
            <wp:wrapNone/>
            <wp:docPr id="83" name="Graphic 82" descr="Badge Tic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5B6C679-4BB9-7A4C-9B2E-681D5BDAF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Graphic 82" descr="Badge Tick with solid fill">
                      <a:extLst>
                        <a:ext uri="{FF2B5EF4-FFF2-40B4-BE49-F238E27FC236}">
                          <a16:creationId xmlns:a16="http://schemas.microsoft.com/office/drawing/2014/main" id="{25B6C679-4BB9-7A4C-9B2E-681D5BDAF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19B40E2" wp14:editId="787F1BFB">
                <wp:simplePos x="0" y="0"/>
                <wp:positionH relativeFrom="column">
                  <wp:posOffset>2598940</wp:posOffset>
                </wp:positionH>
                <wp:positionV relativeFrom="paragraph">
                  <wp:posOffset>169545</wp:posOffset>
                </wp:positionV>
                <wp:extent cx="1263015" cy="584200"/>
                <wp:effectExtent l="0" t="0" r="0" b="0"/>
                <wp:wrapNone/>
                <wp:docPr id="85" name="TextBox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D8B2C4-E115-004F-8CE9-9259302FE3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79CC6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Checkpoint 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B40E2" id="TextBox 84" o:spid="_x0000_s1059" type="#_x0000_t202" style="position:absolute;margin-left:204.65pt;margin-top:13.35pt;width:99.45pt;height:4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" filled="f" stroked="f">
                <v:textbox style="mso-fit-shape-to-text:t">
                  <w:txbxContent>
                    <w:p w14:paraId="7D179CC6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Checkpoint B</w:t>
                      </w:r>
                    </w:p>
                  </w:txbxContent>
                </v:textbox>
              </v:shape>
            </w:pict>
          </mc:Fallback>
        </mc:AlternateContent>
      </w:r>
    </w:p>
    <w:p w14:paraId="1C0D2193" w14:textId="5869C837" w:rsidR="00254442" w:rsidRDefault="00013A3B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8757E8" wp14:editId="4E4374FB">
                <wp:simplePos x="0" y="0"/>
                <wp:positionH relativeFrom="column">
                  <wp:posOffset>449349</wp:posOffset>
                </wp:positionH>
                <wp:positionV relativeFrom="paragraph">
                  <wp:posOffset>8255</wp:posOffset>
                </wp:positionV>
                <wp:extent cx="5542915" cy="1562735"/>
                <wp:effectExtent l="25400" t="25400" r="70485" b="88265"/>
                <wp:wrapNone/>
                <wp:docPr id="82" name="Rounded Rectangle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4F4E4-B7CD-5540-9500-6AFA9AA2A3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2915" cy="1562735"/>
                        </a:xfrm>
                        <a:prstGeom prst="roundRect">
                          <a:avLst/>
                        </a:prstGeom>
                        <a:solidFill>
                          <a:srgbClr val="418CDC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D6E11" id="Rounded Rectangle 81" o:spid="_x0000_s1026" style="position:absolute;margin-left:35.4pt;margin-top:.65pt;width:436.45pt;height:123.0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" fillcolor="#418cdc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79EAECAB" w14:textId="65C06D67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7B1C5EF" wp14:editId="37E4404A">
                <wp:simplePos x="0" y="0"/>
                <wp:positionH relativeFrom="column">
                  <wp:posOffset>655320</wp:posOffset>
                </wp:positionH>
                <wp:positionV relativeFrom="paragraph">
                  <wp:posOffset>181610</wp:posOffset>
                </wp:positionV>
                <wp:extent cx="289560" cy="306705"/>
                <wp:effectExtent l="0" t="0" r="254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DEE6D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23088112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1C5EF" id="Text Box 104" o:spid="_x0000_s1094" type="#_x0000_t202" style="position:absolute;margin-left:51.6pt;margin-top:14.3pt;width:22.8pt;height:24.1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" fillcolor="white [3201]" stroked="f" strokeweight=".5pt">
                <v:textbox>
                  <w:txbxContent>
                    <w:p w14:paraId="31ADEE6D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23088112"/>
                          <w:placeholder>
                            <w:docPart w:val="068F893E2EA7954A8CC88897692694EA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69184" behindDoc="0" locked="0" layoutInCell="1" allowOverlap="1" wp14:anchorId="7EB1A541" wp14:editId="6A68F679">
            <wp:simplePos x="0" y="0"/>
            <wp:positionH relativeFrom="column">
              <wp:posOffset>621030</wp:posOffset>
            </wp:positionH>
            <wp:positionV relativeFrom="paragraph">
              <wp:posOffset>138315</wp:posOffset>
            </wp:positionV>
            <wp:extent cx="5235575" cy="1097280"/>
            <wp:effectExtent l="0" t="0" r="0" b="0"/>
            <wp:wrapNone/>
            <wp:docPr id="4" name="table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D58542-68C4-854B-A416-AEE68F58E1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0D58542-68C4-854B-A416-AEE68F58E1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7A262" w14:textId="3AF7890A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14F11122" w14:textId="32BE4BD9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1D4671B" wp14:editId="2B130C0F">
                <wp:simplePos x="0" y="0"/>
                <wp:positionH relativeFrom="column">
                  <wp:posOffset>652780</wp:posOffset>
                </wp:positionH>
                <wp:positionV relativeFrom="paragraph">
                  <wp:posOffset>153670</wp:posOffset>
                </wp:positionV>
                <wp:extent cx="289560" cy="306705"/>
                <wp:effectExtent l="0" t="0" r="254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6C6D8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211538897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D4671B" id="Text Box 105" o:spid="_x0000_s1095" type="#_x0000_t202" style="position:absolute;margin-left:51.4pt;margin-top:12.1pt;width:22.8pt;height:24.1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" fillcolor="white [3201]" stroked="f" strokeweight=".5pt">
                <v:textbox>
                  <w:txbxContent>
                    <w:p w14:paraId="2776C6D8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211538897"/>
                          <w:placeholder>
                            <w:docPart w:val="FAA00086CC6D64489952AACE95E98EED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31FFA781" w14:textId="6677B9E6" w:rsidR="00254442" w:rsidRDefault="00AA6685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FC783C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5249537" wp14:editId="60D91780">
                <wp:simplePos x="0" y="0"/>
                <wp:positionH relativeFrom="page">
                  <wp:posOffset>-4199601</wp:posOffset>
                </wp:positionH>
                <wp:positionV relativeFrom="paragraph">
                  <wp:posOffset>433474</wp:posOffset>
                </wp:positionV>
                <wp:extent cx="932815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88C89" w14:textId="24B7C990" w:rsidR="00FC783C" w:rsidRPr="005244D7" w:rsidRDefault="00FC783C" w:rsidP="00FC783C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Research-Based Curricula Programme   |  </w:t>
                            </w:r>
                            <w:r w:rsidR="005244D7"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</w:t>
                            </w: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lephant </w:t>
                            </w:r>
                            <w:r w:rsidR="005244D7"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Access and AccessEd</w:t>
                            </w:r>
                          </w:p>
                          <w:p w14:paraId="07A41C32" w14:textId="77777777" w:rsidR="00FC783C" w:rsidRPr="006404D8" w:rsidRDefault="00FC783C" w:rsidP="00FC783C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9537" id="_x0000_s1096" type="#_x0000_t202" style="position:absolute;margin-left:-330.7pt;margin-top:34.15pt;width:734.5pt;height:110.6pt;rotation:90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" filled="f" stroked="f">
                <v:textbox style="mso-fit-shape-to-text:t">
                  <w:txbxContent>
                    <w:p w14:paraId="2D288C89" w14:textId="24B7C990" w:rsidR="00FC783C" w:rsidRPr="005244D7" w:rsidRDefault="00FC783C" w:rsidP="00FC783C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 xml:space="preserve">Research-Based Curricula Programme   |  </w:t>
                      </w:r>
                      <w:r w:rsidR="005244D7"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 xml:space="preserve"> E</w:t>
                      </w: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 xml:space="preserve">lephant </w:t>
                      </w:r>
                      <w:r w:rsidR="005244D7"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Access and AccessEd</w:t>
                      </w:r>
                    </w:p>
                    <w:p w14:paraId="07A41C32" w14:textId="77777777" w:rsidR="00FC783C" w:rsidRPr="006404D8" w:rsidRDefault="00FC783C" w:rsidP="00FC783C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7B850D" w14:textId="4970A158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76E6AA6" wp14:editId="1CB2F040">
                <wp:simplePos x="0" y="0"/>
                <wp:positionH relativeFrom="column">
                  <wp:posOffset>652780</wp:posOffset>
                </wp:positionH>
                <wp:positionV relativeFrom="paragraph">
                  <wp:posOffset>161925</wp:posOffset>
                </wp:positionV>
                <wp:extent cx="289560" cy="306705"/>
                <wp:effectExtent l="0" t="0" r="254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128C7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075550513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E6AA6" id="Text Box 106" o:spid="_x0000_s1097" type="#_x0000_t202" style="position:absolute;margin-left:51.4pt;margin-top:12.75pt;width:22.8pt;height:24.1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" fillcolor="white [3201]" stroked="f" strokeweight=".5pt">
                <v:textbox>
                  <w:txbxContent>
                    <w:p w14:paraId="1F1128C7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075550513"/>
                          <w:placeholder>
                            <w:docPart w:val="452810EBC0E45F4489465B6945E54B56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4F4D8220" w14:textId="68AB8AA3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0933F168" w14:textId="7D7BE223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0A2A652B" w14:textId="1D732F73" w:rsidR="00254442" w:rsidRDefault="004F6388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74E482" wp14:editId="0B384559">
                <wp:simplePos x="0" y="0"/>
                <wp:positionH relativeFrom="column">
                  <wp:posOffset>2274339</wp:posOffset>
                </wp:positionH>
                <wp:positionV relativeFrom="paragraph">
                  <wp:posOffset>179185</wp:posOffset>
                </wp:positionV>
                <wp:extent cx="2538095" cy="307340"/>
                <wp:effectExtent l="0" t="0" r="0" b="0"/>
                <wp:wrapNone/>
                <wp:docPr id="87" name="TextBox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5DBE22-2488-BD45-99AD-11F92EB624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53603" w14:textId="77777777" w:rsidR="00254442" w:rsidRDefault="00254442" w:rsidP="00254442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Final Reflection Activity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E482" id="TextBox 86" o:spid="_x0000_s1061" type="#_x0000_t202" style="position:absolute;margin-left:179.1pt;margin-top:14.1pt;width:199.85pt;height:24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" filled="f" stroked="f">
                <v:textbox style="mso-fit-shape-to-text:t">
                  <w:txbxContent>
                    <w:p w14:paraId="57153603" w14:textId="77777777" w:rsidR="00254442" w:rsidRDefault="00254442" w:rsidP="00254442">
                      <w:pP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  <w:lang w:val="en-US"/>
                        </w:rPr>
                        <w:t>Final Reflection Activity</w:t>
                      </w:r>
                    </w:p>
                  </w:txbxContent>
                </v:textbox>
              </v:shape>
            </w:pict>
          </mc:Fallback>
        </mc:AlternateContent>
      </w:r>
      <w:r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71232" behindDoc="0" locked="0" layoutInCell="1" allowOverlap="1" wp14:anchorId="3321F47A" wp14:editId="7E98A571">
            <wp:simplePos x="0" y="0"/>
            <wp:positionH relativeFrom="column">
              <wp:posOffset>4971126</wp:posOffset>
            </wp:positionH>
            <wp:positionV relativeFrom="paragraph">
              <wp:posOffset>104140</wp:posOffset>
            </wp:positionV>
            <wp:extent cx="457200" cy="457200"/>
            <wp:effectExtent l="0" t="0" r="0" b="0"/>
            <wp:wrapNone/>
            <wp:docPr id="29" name="Graphic 28" descr="Dizzy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656E4F8-CEEA-5A42-BDFF-AE90EBF86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8" descr="Dizzy with solid fill">
                      <a:extLst>
                        <a:ext uri="{FF2B5EF4-FFF2-40B4-BE49-F238E27FC236}">
                          <a16:creationId xmlns:a16="http://schemas.microsoft.com/office/drawing/2014/main" id="{F656E4F8-CEEA-5A42-BDFF-AE90EBF86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3A3B"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0AF93B" wp14:editId="0B8DDA19">
                <wp:simplePos x="0" y="0"/>
                <wp:positionH relativeFrom="column">
                  <wp:posOffset>723785</wp:posOffset>
                </wp:positionH>
                <wp:positionV relativeFrom="paragraph">
                  <wp:posOffset>172720</wp:posOffset>
                </wp:positionV>
                <wp:extent cx="4953635" cy="2356485"/>
                <wp:effectExtent l="25400" t="25400" r="88265" b="94615"/>
                <wp:wrapNone/>
                <wp:docPr id="86" name="Rounded 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9049D4-3291-054E-8207-7109A7C1B1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35" cy="2356485"/>
                        </a:xfrm>
                        <a:prstGeom prst="round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B443" id="Rounded Rectangle 85" o:spid="_x0000_s1026" style="position:absolute;margin-left:57pt;margin-top:13.6pt;width:390.05pt;height:185.5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" fillcolor="#770ee0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6B1E1199" w14:textId="792F6C0D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44D40DB4" w14:textId="00C38B18" w:rsidR="00254442" w:rsidRDefault="004F6388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73280" behindDoc="0" locked="0" layoutInCell="1" allowOverlap="1" wp14:anchorId="7D86C050" wp14:editId="53387E14">
            <wp:simplePos x="0" y="0"/>
            <wp:positionH relativeFrom="column">
              <wp:posOffset>887095</wp:posOffset>
            </wp:positionH>
            <wp:positionV relativeFrom="paragraph">
              <wp:posOffset>154825</wp:posOffset>
            </wp:positionV>
            <wp:extent cx="4655185" cy="1828800"/>
            <wp:effectExtent l="0" t="0" r="5715" b="0"/>
            <wp:wrapNone/>
            <wp:docPr id="1055" name="table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6EFF9F-9F61-5C4E-A95E-7C32A47482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able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DB6EFF9F-9F61-5C4E-A95E-7C32A47482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50FF8" w14:textId="66B247ED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9583EE2" wp14:editId="2A85C322">
                <wp:simplePos x="0" y="0"/>
                <wp:positionH relativeFrom="column">
                  <wp:posOffset>937260</wp:posOffset>
                </wp:positionH>
                <wp:positionV relativeFrom="paragraph">
                  <wp:posOffset>9525</wp:posOffset>
                </wp:positionV>
                <wp:extent cx="289560" cy="306705"/>
                <wp:effectExtent l="0" t="0" r="254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E09E5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30702828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83EE2" id="Text Box 107" o:spid="_x0000_s1099" type="#_x0000_t202" style="position:absolute;margin-left:73.8pt;margin-top:.75pt;width:22.8pt;height:24.1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" fillcolor="white [3201]" stroked="f" strokeweight=".5pt">
                <v:textbox>
                  <w:txbxContent>
                    <w:p w14:paraId="66EE09E5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30702828"/>
                          <w:placeholder>
                            <w:docPart w:val="7E9E30E28695CB44A925AA0AF8C1C694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65EABFB8" w14:textId="5000157B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502B277C" w14:textId="5EE35C28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82B8DCD" wp14:editId="6A67615D">
                <wp:simplePos x="0" y="0"/>
                <wp:positionH relativeFrom="column">
                  <wp:posOffset>927100</wp:posOffset>
                </wp:positionH>
                <wp:positionV relativeFrom="paragraph">
                  <wp:posOffset>4445</wp:posOffset>
                </wp:positionV>
                <wp:extent cx="289560" cy="306705"/>
                <wp:effectExtent l="0" t="0" r="254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09D94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310871062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8DCD" id="Text Box 108" o:spid="_x0000_s1100" type="#_x0000_t202" style="position:absolute;margin-left:73pt;margin-top:.35pt;width:22.8pt;height:24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" fillcolor="white [3201]" stroked="f" strokeweight=".5pt">
                <v:textbox>
                  <w:txbxContent>
                    <w:p w14:paraId="0E009D94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310871062"/>
                          <w:placeholder>
                            <w:docPart w:val="C98186BF8D375E4892F2B80176339047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0718E573" w14:textId="04101CD5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E6334C2" wp14:editId="0CEC9175">
                <wp:simplePos x="0" y="0"/>
                <wp:positionH relativeFrom="column">
                  <wp:posOffset>942340</wp:posOffset>
                </wp:positionH>
                <wp:positionV relativeFrom="paragraph">
                  <wp:posOffset>177165</wp:posOffset>
                </wp:positionV>
                <wp:extent cx="289560" cy="306705"/>
                <wp:effectExtent l="0" t="0" r="254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F7C8E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567215663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334C2" id="Text Box 109" o:spid="_x0000_s1101" type="#_x0000_t202" style="position:absolute;margin-left:74.2pt;margin-top:13.95pt;width:22.8pt;height:24.1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" fillcolor="white [3201]" stroked="f" strokeweight=".5pt">
                <v:textbox>
                  <w:txbxContent>
                    <w:p w14:paraId="7B1F7C8E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567215663"/>
                          <w:placeholder>
                            <w:docPart w:val="49B452FD4398AD4392B7A3E00B8B2594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368E5DF5" w14:textId="29A9B27B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28A8A00B" w14:textId="128ADBDB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48F2D52" wp14:editId="0843F1B6">
                <wp:simplePos x="0" y="0"/>
                <wp:positionH relativeFrom="column">
                  <wp:posOffset>934720</wp:posOffset>
                </wp:positionH>
                <wp:positionV relativeFrom="paragraph">
                  <wp:posOffset>172085</wp:posOffset>
                </wp:positionV>
                <wp:extent cx="289560" cy="306705"/>
                <wp:effectExtent l="0" t="0" r="254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56C8D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540168732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F2D52" id="Text Box 110" o:spid="_x0000_s1102" type="#_x0000_t202" style="position:absolute;margin-left:73.6pt;margin-top:13.55pt;width:22.8pt;height:24.1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" fillcolor="white [3201]" stroked="f" strokeweight=".5pt">
                <v:textbox>
                  <w:txbxContent>
                    <w:p w14:paraId="5DD56C8D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540168732"/>
                          <w:placeholder>
                            <w:docPart w:val="72BEFCC09FFEDA419923C3BCEC6575C7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CF992A4" w14:textId="44F1C775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38CE656F" w14:textId="7421274A" w:rsidR="00254442" w:rsidRDefault="00C30BC6" w:rsidP="005B2850">
      <w:pPr>
        <w:rPr>
          <w:rFonts w:asciiTheme="majorHAnsi" w:hAnsiTheme="majorHAnsi" w:cstheme="majorHAnsi"/>
          <w:noProof/>
          <w:sz w:val="10"/>
          <w:szCs w:val="10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EABE9B8" wp14:editId="6AA0953D">
                <wp:simplePos x="0" y="0"/>
                <wp:positionH relativeFrom="column">
                  <wp:posOffset>927100</wp:posOffset>
                </wp:positionH>
                <wp:positionV relativeFrom="paragraph">
                  <wp:posOffset>148590</wp:posOffset>
                </wp:positionV>
                <wp:extent cx="289560" cy="306705"/>
                <wp:effectExtent l="0" t="0" r="254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06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A11EC" w14:textId="77777777" w:rsidR="00C30BC6" w:rsidRDefault="004724E2" w:rsidP="00C30BC6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7907016"/>
                              </w:sdtPr>
                              <w:sdtEndPr/>
                              <w:sdtContent>
                                <w:r w:rsidR="00C30BC6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ABE9B8" id="Text Box 111" o:spid="_x0000_s1103" type="#_x0000_t202" style="position:absolute;margin-left:73pt;margin-top:11.7pt;width:22.8pt;height:24.1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" fillcolor="white [3201]" stroked="f" strokeweight=".5pt">
                <v:textbox>
                  <w:txbxContent>
                    <w:p w14:paraId="0BDA11EC" w14:textId="77777777" w:rsidR="00C30BC6" w:rsidRDefault="00C30BC6" w:rsidP="00C30BC6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7907016"/>
                          <w:placeholder>
                            <w:docPart w:val="44E03A9EE34A994785267C700A1E711B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2AFD73DD" w14:textId="7FD372B2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7547F0A9" w14:textId="338E47D7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717180">
        <w:rPr>
          <w:noProof/>
        </w:rPr>
        <w:drawing>
          <wp:anchor distT="0" distB="0" distL="114300" distR="114300" simplePos="0" relativeHeight="251838464" behindDoc="0" locked="0" layoutInCell="1" hidden="0" allowOverlap="1" wp14:anchorId="08E0CA80" wp14:editId="2087D9BF">
            <wp:simplePos x="0" y="0"/>
            <wp:positionH relativeFrom="column">
              <wp:posOffset>-656482</wp:posOffset>
            </wp:positionH>
            <wp:positionV relativeFrom="paragraph">
              <wp:posOffset>265430</wp:posOffset>
            </wp:positionV>
            <wp:extent cx="612949" cy="621684"/>
            <wp:effectExtent l="25400" t="25400" r="73025" b="89535"/>
            <wp:wrapNone/>
            <wp:docPr id="31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49" cy="621684"/>
                    </a:xfrm>
                    <a:prstGeom prst="rect">
                      <a:avLst/>
                    </a:prstGeom>
                    <a:ln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ECB77" w14:textId="19D074EB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70A376B7" w14:textId="6F42F91A" w:rsidR="00254442" w:rsidRDefault="0025444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1FDCF8F7" w14:textId="3527A6C0" w:rsidR="0092263E" w:rsidRDefault="0092263E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5432E0D2" w14:textId="4368F10B" w:rsidR="0013588A" w:rsidRDefault="0013588A" w:rsidP="0013588A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254442">
        <w:rPr>
          <w:rFonts w:ascii="Gilroy SemiBold" w:hAnsi="Gilroy SemiBold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C53BB1" wp14:editId="4E1B8E37">
                <wp:simplePos x="0" y="0"/>
                <wp:positionH relativeFrom="column">
                  <wp:posOffset>0</wp:posOffset>
                </wp:positionH>
                <wp:positionV relativeFrom="paragraph">
                  <wp:posOffset>90055</wp:posOffset>
                </wp:positionV>
                <wp:extent cx="3108960" cy="400050"/>
                <wp:effectExtent l="0" t="0" r="0" b="0"/>
                <wp:wrapNone/>
                <wp:docPr id="1087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E1D55" w14:textId="524360A4" w:rsidR="0092263E" w:rsidRDefault="0092263E" w:rsidP="0092263E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Submit your </w:t>
                            </w:r>
                            <w:r w:rsidR="0013588A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answers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53BB1" id="_x0000_s1062" type="#_x0000_t202" style="position:absolute;left:0;text-align:left;margin-left:0;margin-top:7.1pt;width:244.8pt;height:31.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" filled="f" stroked="f">
                <v:textbox style="mso-fit-shape-to-text:t">
                  <w:txbxContent>
                    <w:p w14:paraId="17DE1D55" w14:textId="524360A4" w:rsidR="0092263E" w:rsidRDefault="0092263E" w:rsidP="0092263E">
                      <w:pP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Submit your </w:t>
                      </w:r>
                      <w:r w:rsidR="0013588A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</w:p>
    <w:p w14:paraId="5BFF52C2" w14:textId="4739E03E" w:rsidR="0013588A" w:rsidRDefault="0013588A" w:rsidP="0013588A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254442">
        <w:rPr>
          <w:rFonts w:ascii="Gilroy SemiBold" w:hAnsi="Gilroy SemiBold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42A273" wp14:editId="01D8F1C4">
                <wp:simplePos x="0" y="0"/>
                <wp:positionH relativeFrom="column">
                  <wp:posOffset>-430414</wp:posOffset>
                </wp:positionH>
                <wp:positionV relativeFrom="paragraph">
                  <wp:posOffset>281594</wp:posOffset>
                </wp:positionV>
                <wp:extent cx="5027295" cy="0"/>
                <wp:effectExtent l="0" t="25400" r="40005" b="38100"/>
                <wp:wrapNone/>
                <wp:docPr id="6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72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70E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7E637" id="Straight Connector 53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9pt,22.15pt" to="361.9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" strokecolor="#770ee0" strokeweight="4.5pt">
                <v:stroke joinstyle="miter"/>
                <o:lock v:ext="edit" shapetype="f"/>
              </v:line>
            </w:pict>
          </mc:Fallback>
        </mc:AlternateContent>
      </w:r>
    </w:p>
    <w:p w14:paraId="1F11A86C" w14:textId="7018E159" w:rsidR="0013588A" w:rsidRDefault="0013588A" w:rsidP="006D642E">
      <w:pPr>
        <w:rPr>
          <w:rFonts w:ascii="Gilroy SemiBold" w:hAnsi="Gilroy SemiBold" w:cstheme="majorHAnsi"/>
          <w:b/>
          <w:bCs/>
          <w:sz w:val="28"/>
          <w:szCs w:val="28"/>
        </w:rPr>
      </w:pPr>
    </w:p>
    <w:p w14:paraId="18070522" w14:textId="7B7D4432" w:rsidR="0013588A" w:rsidRPr="00400099" w:rsidRDefault="0013588A" w:rsidP="0013588A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Step </w:t>
      </w:r>
      <w:r>
        <w:rPr>
          <w:rFonts w:ascii="Gilroy SemiBold" w:hAnsi="Gilroy SemiBold" w:cstheme="majorHAnsi"/>
          <w:b/>
          <w:bCs/>
          <w:sz w:val="28"/>
          <w:szCs w:val="28"/>
        </w:rPr>
        <w:t>3</w:t>
      </w:r>
      <w:r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: </w:t>
      </w:r>
      <w:r>
        <w:rPr>
          <w:rFonts w:ascii="Gilroy SemiBold" w:hAnsi="Gilroy SemiBold" w:cstheme="majorHAnsi"/>
          <w:b/>
          <w:bCs/>
          <w:sz w:val="28"/>
          <w:szCs w:val="28"/>
        </w:rPr>
        <w:t xml:space="preserve">Submit your answers </w:t>
      </w:r>
      <w:r w:rsidR="00C919CA">
        <w:rPr>
          <w:rFonts w:ascii="Gilroy SemiBold" w:hAnsi="Gilroy SemiBold" w:cstheme="majorHAnsi"/>
          <w:b/>
          <w:bCs/>
          <w:sz w:val="28"/>
          <w:szCs w:val="28"/>
        </w:rPr>
        <w:t>and check in with your teacher</w:t>
      </w:r>
    </w:p>
    <w:p w14:paraId="38C01A02" w14:textId="77777777" w:rsidR="00C919CA" w:rsidRDefault="00C919CA" w:rsidP="00230C3A">
      <w:pPr>
        <w:pStyle w:val="ListParagraph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Update your teacher </w:t>
      </w:r>
      <w:r w:rsidR="00230C3A">
        <w:rPr>
          <w:rFonts w:asciiTheme="majorHAnsi" w:hAnsiTheme="majorHAnsi" w:cstheme="majorHAnsi"/>
        </w:rPr>
        <w:t xml:space="preserve">on your coursebook completion </w:t>
      </w:r>
    </w:p>
    <w:p w14:paraId="1D7F9085" w14:textId="6D971594" w:rsidR="00230C3A" w:rsidRDefault="00C919CA" w:rsidP="00230C3A">
      <w:pPr>
        <w:pStyle w:val="ListParagraph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Show your teacher this worklog and get comments from them (fill them in below)</w:t>
      </w:r>
    </w:p>
    <w:p w14:paraId="15D21D72" w14:textId="5FA91877" w:rsidR="00C919CA" w:rsidRDefault="00C919CA" w:rsidP="00230C3A">
      <w:pPr>
        <w:pStyle w:val="ListParagraph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Go to </w:t>
      </w:r>
      <w:hyperlink r:id="rId30" w:history="1">
        <w:r w:rsidR="00F9139F" w:rsidRPr="002236A6">
          <w:rPr>
            <w:rStyle w:val="Hyperlink"/>
            <w:rFonts w:asciiTheme="majorHAnsi" w:hAnsiTheme="majorHAnsi" w:cstheme="majorHAnsi"/>
          </w:rPr>
          <w:t>www.access-ed.ngo/the-elephant-group-rbc-programme</w:t>
        </w:r>
      </w:hyperlink>
      <w:r w:rsidR="00F9139F">
        <w:rPr>
          <w:rFonts w:asciiTheme="majorHAnsi" w:hAnsiTheme="majorHAnsi" w:cstheme="majorHAnsi"/>
        </w:rPr>
        <w:t xml:space="preserve"> </w:t>
      </w:r>
      <w:r w:rsidR="006D642E">
        <w:rPr>
          <w:rFonts w:asciiTheme="majorHAnsi" w:hAnsiTheme="majorHAnsi" w:cstheme="majorHAnsi"/>
        </w:rPr>
        <w:t>or click the button below</w:t>
      </w:r>
      <w:r>
        <w:rPr>
          <w:rFonts w:asciiTheme="majorHAnsi" w:hAnsiTheme="majorHAnsi" w:cstheme="majorHAnsi"/>
        </w:rPr>
        <w:t xml:space="preserve"> fill in a form showing you have completed a</w:t>
      </w:r>
      <w:r w:rsidR="006D642E">
        <w:rPr>
          <w:rFonts w:asciiTheme="majorHAnsi" w:hAnsiTheme="majorHAnsi" w:cstheme="majorHAnsi"/>
        </w:rPr>
        <w:t>n RBC</w:t>
      </w:r>
      <w:r>
        <w:rPr>
          <w:rFonts w:asciiTheme="majorHAnsi" w:hAnsiTheme="majorHAnsi" w:cstheme="majorHAnsi"/>
        </w:rPr>
        <w:t xml:space="preserve"> coursebook. You will be sent a com</w:t>
      </w:r>
      <w:r w:rsidR="008B36DA">
        <w:rPr>
          <w:rFonts w:asciiTheme="majorHAnsi" w:hAnsiTheme="majorHAnsi" w:cstheme="majorHAnsi"/>
        </w:rPr>
        <w:t>pletion</w:t>
      </w:r>
      <w:r>
        <w:rPr>
          <w:rFonts w:asciiTheme="majorHAnsi" w:hAnsiTheme="majorHAnsi" w:cstheme="majorHAnsi"/>
        </w:rPr>
        <w:t xml:space="preserve"> certificate!</w:t>
      </w:r>
    </w:p>
    <w:p w14:paraId="7554A209" w14:textId="157FB123" w:rsidR="00C919CA" w:rsidRDefault="00C919CA" w:rsidP="00C919CA">
      <w:pPr>
        <w:jc w:val="both"/>
        <w:rPr>
          <w:rFonts w:asciiTheme="majorHAnsi" w:hAnsiTheme="majorHAnsi" w:cstheme="majorHAnsi"/>
        </w:rPr>
      </w:pPr>
      <w:r w:rsidRPr="00C919CA">
        <w:rPr>
          <w:rFonts w:asciiTheme="majorHAnsi" w:hAnsiTheme="majorHAnsi" w:cstheme="majorHAnsi"/>
          <w:noProof/>
          <w:color w:val="6F8FEF" w:themeColor="accent2" w:themeTint="6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E2527E6" wp14:editId="4533CC14">
                <wp:simplePos x="0" y="0"/>
                <wp:positionH relativeFrom="column">
                  <wp:posOffset>1551940</wp:posOffset>
                </wp:positionH>
                <wp:positionV relativeFrom="paragraph">
                  <wp:posOffset>97155</wp:posOffset>
                </wp:positionV>
                <wp:extent cx="3352800" cy="374650"/>
                <wp:effectExtent l="38100" t="38100" r="38100" b="44450"/>
                <wp:wrapNone/>
                <wp:docPr id="33" name="Rectangle: Rounded Corners 33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74650"/>
                        </a:xfrm>
                        <a:prstGeom prst="roundRect">
                          <a:avLst/>
                        </a:prstGeom>
                        <a:solidFill>
                          <a:srgbClr val="418CDB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F0FF4" w14:textId="3FE3138F" w:rsidR="00C919CA" w:rsidRPr="00C919CA" w:rsidRDefault="00C919CA" w:rsidP="00C919CA">
                            <w:pPr>
                              <w:jc w:val="center"/>
                              <w:rPr>
                                <w:rFonts w:ascii="Gilroy Medium" w:hAnsi="Gilroy Medium"/>
                              </w:rPr>
                            </w:pPr>
                            <w:r w:rsidRPr="00C919CA">
                              <w:rPr>
                                <w:rFonts w:ascii="Gilroy Medium" w:hAnsi="Gilroy Medium"/>
                              </w:rPr>
                              <w:t>Click here to submit your completion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527E6" id="Rectangle: Rounded Corners 33" o:spid="_x0000_s1105" href="http://www.access-ed.ngo/the-elephant-group-rbc-programme" style="position:absolute;left:0;text-align:left;margin-left:122.2pt;margin-top:7.65pt;width:264pt;height:29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" o:button="t" fillcolor="#418cdb" strokecolor="#350f3d [1604]" strokeweight="1pt">
                <v:fill o:detectmouseclick="t"/>
                <v:stroke joinstyle="miter"/>
                <v:textbox>
                  <w:txbxContent>
                    <w:p w14:paraId="128F0FF4" w14:textId="3FE3138F" w:rsidR="00C919CA" w:rsidRPr="00C919CA" w:rsidRDefault="00C919CA" w:rsidP="00C919CA">
                      <w:pPr>
                        <w:jc w:val="center"/>
                        <w:rPr>
                          <w:rFonts w:ascii="Gilroy Medium" w:hAnsi="Gilroy Medium"/>
                        </w:rPr>
                      </w:pPr>
                      <w:r w:rsidRPr="00C919CA">
                        <w:rPr>
                          <w:rFonts w:ascii="Gilroy Medium" w:hAnsi="Gilroy Medium"/>
                        </w:rPr>
                        <w:t>Click here to submit your completion form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9FBF15" w14:textId="77777777" w:rsidR="00C919CA" w:rsidRDefault="00C919CA" w:rsidP="00C919CA">
      <w:pPr>
        <w:jc w:val="both"/>
        <w:rPr>
          <w:rFonts w:asciiTheme="majorHAnsi" w:hAnsiTheme="majorHAnsi" w:cstheme="majorHAnsi"/>
        </w:rPr>
      </w:pPr>
    </w:p>
    <w:p w14:paraId="265D33FA" w14:textId="6BD8D0FB" w:rsidR="00C919CA" w:rsidRPr="00400099" w:rsidRDefault="00C919CA" w:rsidP="00C919CA">
      <w:pPr>
        <w:ind w:left="426"/>
        <w:rPr>
          <w:rFonts w:ascii="Gilroy SemiBold" w:hAnsi="Gilroy SemiBold" w:cstheme="majorHAnsi"/>
          <w:b/>
          <w:bCs/>
          <w:sz w:val="28"/>
          <w:szCs w:val="28"/>
        </w:rPr>
      </w:pPr>
      <w:r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Step </w:t>
      </w:r>
      <w:r>
        <w:rPr>
          <w:rFonts w:ascii="Gilroy SemiBold" w:hAnsi="Gilroy SemiBold" w:cstheme="majorHAnsi"/>
          <w:b/>
          <w:bCs/>
          <w:sz w:val="28"/>
          <w:szCs w:val="28"/>
        </w:rPr>
        <w:t>4</w:t>
      </w:r>
      <w:r w:rsidRPr="00400099">
        <w:rPr>
          <w:rFonts w:ascii="Gilroy SemiBold" w:hAnsi="Gilroy SemiBold" w:cstheme="majorHAnsi"/>
          <w:b/>
          <w:bCs/>
          <w:sz w:val="28"/>
          <w:szCs w:val="28"/>
        </w:rPr>
        <w:t xml:space="preserve">: </w:t>
      </w:r>
      <w:r>
        <w:rPr>
          <w:rFonts w:ascii="Gilroy SemiBold" w:hAnsi="Gilroy SemiBold" w:cstheme="majorHAnsi"/>
          <w:b/>
          <w:bCs/>
          <w:sz w:val="28"/>
          <w:szCs w:val="28"/>
        </w:rPr>
        <w:t>Next steps</w:t>
      </w:r>
    </w:p>
    <w:p w14:paraId="7456A85A" w14:textId="06688C46" w:rsidR="00230C3A" w:rsidRDefault="00230C3A" w:rsidP="00C919CA">
      <w:pPr>
        <w:pStyle w:val="ListParagraph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 w:rsidRPr="008C371E">
        <w:rPr>
          <w:rFonts w:asciiTheme="majorHAnsi" w:hAnsiTheme="majorHAnsi" w:cstheme="majorHAnsi"/>
        </w:rPr>
        <w:t xml:space="preserve">Consider selecting and completing another coursebook! </w:t>
      </w:r>
    </w:p>
    <w:p w14:paraId="3FF6FF05" w14:textId="4DE9A581" w:rsidR="00887A0A" w:rsidRDefault="00230C3A" w:rsidP="00230C3A">
      <w:pPr>
        <w:pStyle w:val="ListParagraph"/>
        <w:numPr>
          <w:ilvl w:val="0"/>
          <w:numId w:val="14"/>
        </w:numPr>
        <w:jc w:val="both"/>
        <w:rPr>
          <w:rFonts w:asciiTheme="majorHAnsi" w:hAnsiTheme="majorHAnsi" w:cstheme="majorHAnsi"/>
        </w:rPr>
      </w:pPr>
      <w:r w:rsidRPr="00230C3A">
        <w:rPr>
          <w:rFonts w:asciiTheme="majorHAnsi" w:hAnsiTheme="majorHAnsi" w:cstheme="majorHAnsi"/>
        </w:rPr>
        <w:t xml:space="preserve">Use AccessEd’s free library of </w:t>
      </w:r>
      <w:hyperlink r:id="rId31" w:history="1">
        <w:proofErr w:type="spellStart"/>
        <w:r w:rsidRPr="00230C3A">
          <w:rPr>
            <w:rStyle w:val="Hyperlink"/>
            <w:rFonts w:asciiTheme="majorHAnsi" w:hAnsiTheme="majorHAnsi" w:cstheme="majorHAnsi"/>
            <w:b/>
            <w:bCs/>
            <w:color w:val="418CDC"/>
          </w:rPr>
          <w:t>ReachUni</w:t>
        </w:r>
        <w:proofErr w:type="spellEnd"/>
      </w:hyperlink>
      <w:r w:rsidRPr="00230C3A">
        <w:rPr>
          <w:rFonts w:asciiTheme="majorHAnsi" w:hAnsiTheme="majorHAnsi" w:cstheme="majorHAnsi"/>
        </w:rPr>
        <w:t xml:space="preserve"> tools for university advice and guidance and subject exploration, including the </w:t>
      </w:r>
      <w:hyperlink r:id="rId32" w:history="1">
        <w:proofErr w:type="spellStart"/>
        <w:r w:rsidRPr="00230C3A">
          <w:rPr>
            <w:rStyle w:val="Hyperlink"/>
            <w:rFonts w:asciiTheme="majorHAnsi" w:hAnsiTheme="majorHAnsi" w:cstheme="majorHAnsi"/>
            <w:b/>
            <w:bCs/>
            <w:color w:val="418CDC"/>
          </w:rPr>
          <w:t>ThinkUni</w:t>
        </w:r>
        <w:proofErr w:type="spellEnd"/>
      </w:hyperlink>
      <w:r w:rsidRPr="00230C3A">
        <w:rPr>
          <w:rFonts w:asciiTheme="majorHAnsi" w:hAnsiTheme="majorHAnsi" w:cstheme="majorHAnsi"/>
        </w:rPr>
        <w:t xml:space="preserve"> university choice app!</w:t>
      </w:r>
    </w:p>
    <w:p w14:paraId="2AC8E3A4" w14:textId="7EB0BC4F" w:rsidR="00887A0A" w:rsidRDefault="00887A0A" w:rsidP="00887A0A">
      <w:pPr>
        <w:jc w:val="both"/>
        <w:rPr>
          <w:rFonts w:asciiTheme="majorHAnsi" w:hAnsiTheme="majorHAnsi" w:cstheme="majorHAnsi"/>
          <w:noProof/>
          <w:sz w:val="10"/>
          <w:szCs w:val="10"/>
        </w:rPr>
      </w:pPr>
    </w:p>
    <w:p w14:paraId="037EB6AD" w14:textId="09D799ED" w:rsidR="00887A0A" w:rsidRDefault="006464D1" w:rsidP="00887A0A">
      <w:pPr>
        <w:jc w:val="both"/>
        <w:rPr>
          <w:rFonts w:asciiTheme="minorHAnsi" w:hAnsi="Calibri"/>
          <w:b/>
          <w:bCs/>
          <w:i/>
          <w:iCs/>
          <w:color w:val="CC72FF"/>
          <w:kern w:val="24"/>
          <w:sz w:val="28"/>
          <w:szCs w:val="28"/>
          <w:lang w:val="en-US"/>
        </w:rPr>
      </w:pPr>
      <w:r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76352" behindDoc="0" locked="0" layoutInCell="1" allowOverlap="1" wp14:anchorId="7723D8EB" wp14:editId="1C598BEE">
            <wp:simplePos x="0" y="0"/>
            <wp:positionH relativeFrom="column">
              <wp:posOffset>35998</wp:posOffset>
            </wp:positionH>
            <wp:positionV relativeFrom="paragraph">
              <wp:posOffset>83185</wp:posOffset>
            </wp:positionV>
            <wp:extent cx="609600" cy="609600"/>
            <wp:effectExtent l="0" t="0" r="0" b="0"/>
            <wp:wrapNone/>
            <wp:docPr id="1056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EA62CE5-E59C-F047-B93E-C23E114E9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7">
                      <a:extLst>
                        <a:ext uri="{FF2B5EF4-FFF2-40B4-BE49-F238E27FC236}">
                          <a16:creationId xmlns:a16="http://schemas.microsoft.com/office/drawing/2014/main" id="{2EA62CE5-E59C-F047-B93E-C23E114E92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442"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508F711" wp14:editId="47A395C8">
                <wp:simplePos x="0" y="0"/>
                <wp:positionH relativeFrom="column">
                  <wp:posOffset>761256</wp:posOffset>
                </wp:positionH>
                <wp:positionV relativeFrom="paragraph">
                  <wp:posOffset>182245</wp:posOffset>
                </wp:positionV>
                <wp:extent cx="4778375" cy="463550"/>
                <wp:effectExtent l="50800" t="50800" r="123825" b="133350"/>
                <wp:wrapNone/>
                <wp:docPr id="1042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375" cy="46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770EE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BAEEE" w14:textId="6EE687B6" w:rsidR="00254442" w:rsidRDefault="00254442" w:rsidP="00254442">
                            <w:pPr>
                              <w:jc w:val="center"/>
                              <w:rPr>
                                <w:rFonts w:ascii="Gilroy Medium" w:eastAsia="Calibri" w:hAnsi="Gilroy Medium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roy Medium" w:eastAsia="Calibri" w:hAnsi="Gilroy Medium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Congratulations on completing your coursebook!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508F711" id="Rounded Rectangle 16" o:spid="_x0000_s1106" style="position:absolute;left:0;text-align:left;margin-left:59.95pt;margin-top:14.35pt;width:376.25pt;height:36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" fillcolor="white [3212]" strokecolor="#770ee0" strokeweight="4.5pt">
                <v:stroke joinstyle="miter"/>
                <v:shadow on="t" color="black" opacity="26214f" origin="-.5,-.5" offset=".74836mm,.74836mm"/>
                <v:textbox>
                  <w:txbxContent>
                    <w:p w14:paraId="3EEBAEEE" w14:textId="6EE687B6" w:rsidR="00254442" w:rsidRDefault="00254442" w:rsidP="00254442">
                      <w:pPr>
                        <w:jc w:val="center"/>
                        <w:rPr>
                          <w:rFonts w:ascii="Gilroy Medium" w:eastAsia="Calibri" w:hAnsi="Gilroy Medium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Gilroy Medium" w:eastAsia="Calibri" w:hAnsi="Gilroy Medium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Congratulations on completing your coursebook! </w:t>
                      </w:r>
                    </w:p>
                  </w:txbxContent>
                </v:textbox>
              </v:roundrect>
            </w:pict>
          </mc:Fallback>
        </mc:AlternateContent>
      </w:r>
      <w:r w:rsidR="00030140" w:rsidRPr="00254442">
        <w:rPr>
          <w:rFonts w:asciiTheme="majorHAnsi" w:hAnsiTheme="majorHAnsi" w:cstheme="majorHAnsi"/>
          <w:noProof/>
          <w:sz w:val="10"/>
          <w:szCs w:val="10"/>
        </w:rPr>
        <w:drawing>
          <wp:anchor distT="0" distB="0" distL="114300" distR="114300" simplePos="0" relativeHeight="251875328" behindDoc="0" locked="0" layoutInCell="1" allowOverlap="1" wp14:anchorId="0AA33DEB" wp14:editId="140FDF26">
            <wp:simplePos x="0" y="0"/>
            <wp:positionH relativeFrom="column">
              <wp:posOffset>5546725</wp:posOffset>
            </wp:positionH>
            <wp:positionV relativeFrom="paragraph">
              <wp:posOffset>85725</wp:posOffset>
            </wp:positionV>
            <wp:extent cx="652870" cy="652870"/>
            <wp:effectExtent l="0" t="0" r="0" b="0"/>
            <wp:wrapNone/>
            <wp:docPr id="90" name="Picture 89" descr="Shap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F6681FE-E84F-A847-AB49-C56C27A543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89" descr="Shap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F6681FE-E84F-A847-AB49-C56C27A543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2870" cy="65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91278" w14:textId="7D710E00" w:rsidR="00395A29" w:rsidRDefault="00395A29" w:rsidP="00887A0A">
      <w:pPr>
        <w:jc w:val="both"/>
        <w:rPr>
          <w:rFonts w:asciiTheme="minorHAnsi" w:hAnsi="Calibri"/>
          <w:b/>
          <w:bCs/>
          <w:i/>
          <w:iCs/>
          <w:color w:val="CC72FF"/>
          <w:kern w:val="24"/>
          <w:sz w:val="28"/>
          <w:szCs w:val="28"/>
          <w:lang w:val="en-US"/>
        </w:rPr>
      </w:pPr>
    </w:p>
    <w:p w14:paraId="068FB7E5" w14:textId="77777777" w:rsidR="00C36DE1" w:rsidRDefault="00C36DE1" w:rsidP="00395A29">
      <w:pPr>
        <w:jc w:val="center"/>
        <w:rPr>
          <w:rFonts w:ascii="Gilroy SemiBold" w:hAnsi="Gilroy SemiBold" w:cstheme="majorHAnsi"/>
          <w:b/>
          <w:bCs/>
          <w:sz w:val="28"/>
          <w:szCs w:val="28"/>
        </w:rPr>
      </w:pPr>
    </w:p>
    <w:p w14:paraId="6B481F19" w14:textId="4F32D17F" w:rsidR="00395A29" w:rsidRDefault="00395A29" w:rsidP="00395A29">
      <w:pPr>
        <w:jc w:val="center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="Gilroy SemiBold" w:hAnsi="Gilroy SemiBold" w:cstheme="majorHAnsi"/>
          <w:b/>
          <w:bCs/>
          <w:sz w:val="28"/>
          <w:szCs w:val="28"/>
        </w:rPr>
        <w:t xml:space="preserve">Don’t forget to tweet </w:t>
      </w:r>
      <w:r w:rsidRPr="004B36FF">
        <w:rPr>
          <w:rFonts w:ascii="Gilroy SemiBold" w:hAnsi="Gilroy SemiBold" w:cstheme="majorHAnsi"/>
          <w:b/>
          <w:bCs/>
          <w:color w:val="3B8B2D"/>
          <w:sz w:val="28"/>
          <w:szCs w:val="28"/>
        </w:rPr>
        <w:t>@</w:t>
      </w:r>
      <w:r w:rsidR="00030140" w:rsidRPr="004B36FF">
        <w:rPr>
          <w:rFonts w:ascii="Gilroy SemiBold" w:hAnsi="Gilroy SemiBold" w:cstheme="majorHAnsi"/>
          <w:b/>
          <w:bCs/>
          <w:color w:val="3B8B2D"/>
          <w:sz w:val="28"/>
          <w:szCs w:val="28"/>
        </w:rPr>
        <w:t>E</w:t>
      </w:r>
      <w:r w:rsidRPr="004B36FF">
        <w:rPr>
          <w:rFonts w:ascii="Gilroy SemiBold" w:hAnsi="Gilroy SemiBold" w:cstheme="majorHAnsi"/>
          <w:b/>
          <w:bCs/>
          <w:color w:val="3B8B2D"/>
          <w:sz w:val="28"/>
          <w:szCs w:val="28"/>
        </w:rPr>
        <w:t>lephant</w:t>
      </w:r>
      <w:r w:rsidR="00030140" w:rsidRPr="004B36FF">
        <w:rPr>
          <w:rFonts w:ascii="Gilroy SemiBold" w:hAnsi="Gilroy SemiBold" w:cstheme="majorHAnsi"/>
          <w:b/>
          <w:bCs/>
          <w:color w:val="3B8B2D"/>
          <w:sz w:val="28"/>
          <w:szCs w:val="28"/>
        </w:rPr>
        <w:t>A</w:t>
      </w:r>
      <w:r w:rsidRPr="004B36FF">
        <w:rPr>
          <w:rFonts w:ascii="Gilroy SemiBold" w:hAnsi="Gilroy SemiBold" w:cstheme="majorHAnsi"/>
          <w:b/>
          <w:bCs/>
          <w:color w:val="3B8B2D"/>
          <w:sz w:val="28"/>
          <w:szCs w:val="28"/>
        </w:rPr>
        <w:t>ccess</w:t>
      </w:r>
      <w:r w:rsidRPr="00C919CA">
        <w:rPr>
          <w:rFonts w:ascii="Gilroy SemiBold" w:hAnsi="Gilroy SemiBold" w:cstheme="majorHAnsi"/>
          <w:b/>
          <w:bCs/>
          <w:color w:val="00B050"/>
          <w:sz w:val="28"/>
          <w:szCs w:val="28"/>
        </w:rPr>
        <w:t xml:space="preserve"> </w:t>
      </w:r>
      <w:r>
        <w:rPr>
          <w:rFonts w:ascii="Gilroy SemiBold" w:hAnsi="Gilroy SemiBold" w:cstheme="majorHAnsi"/>
          <w:b/>
          <w:bCs/>
          <w:sz w:val="28"/>
          <w:szCs w:val="28"/>
        </w:rPr>
        <w:t xml:space="preserve">and </w:t>
      </w:r>
      <w:r w:rsidRPr="004B36FF">
        <w:rPr>
          <w:rFonts w:ascii="Gilroy SemiBold" w:hAnsi="Gilroy SemiBold" w:cstheme="majorHAnsi"/>
          <w:b/>
          <w:bCs/>
          <w:color w:val="418CDB"/>
          <w:sz w:val="28"/>
          <w:szCs w:val="28"/>
        </w:rPr>
        <w:t>@_</w:t>
      </w:r>
      <w:r w:rsidR="00030140" w:rsidRPr="004B36FF">
        <w:rPr>
          <w:rFonts w:ascii="Gilroy SemiBold" w:hAnsi="Gilroy SemiBold" w:cstheme="majorHAnsi"/>
          <w:b/>
          <w:bCs/>
          <w:color w:val="418CDB"/>
          <w:sz w:val="28"/>
          <w:szCs w:val="28"/>
        </w:rPr>
        <w:t>A</w:t>
      </w:r>
      <w:r w:rsidRPr="004B36FF">
        <w:rPr>
          <w:rFonts w:ascii="Gilroy SemiBold" w:hAnsi="Gilroy SemiBold" w:cstheme="majorHAnsi"/>
          <w:b/>
          <w:bCs/>
          <w:color w:val="418CDB"/>
          <w:sz w:val="28"/>
          <w:szCs w:val="28"/>
        </w:rPr>
        <w:t>ccess</w:t>
      </w:r>
      <w:r w:rsidR="00030140" w:rsidRPr="004B36FF">
        <w:rPr>
          <w:rFonts w:ascii="Gilroy SemiBold" w:hAnsi="Gilroy SemiBold" w:cstheme="majorHAnsi"/>
          <w:b/>
          <w:bCs/>
          <w:color w:val="418CDB"/>
          <w:sz w:val="28"/>
          <w:szCs w:val="28"/>
        </w:rPr>
        <w:t>E</w:t>
      </w:r>
      <w:r w:rsidRPr="004B36FF">
        <w:rPr>
          <w:rFonts w:ascii="Gilroy SemiBold" w:hAnsi="Gilroy SemiBold" w:cstheme="majorHAnsi"/>
          <w:b/>
          <w:bCs/>
          <w:color w:val="418CDB"/>
          <w:sz w:val="28"/>
          <w:szCs w:val="28"/>
        </w:rPr>
        <w:t>d</w:t>
      </w:r>
      <w:r w:rsidRPr="00C919CA">
        <w:rPr>
          <w:rFonts w:ascii="Gilroy SemiBold" w:hAnsi="Gilroy SemiBold" w:cstheme="majorHAnsi"/>
          <w:b/>
          <w:bCs/>
          <w:color w:val="0070C0"/>
          <w:sz w:val="28"/>
          <w:szCs w:val="28"/>
        </w:rPr>
        <w:t xml:space="preserve"> </w:t>
      </w:r>
      <w:r w:rsidR="00C36DE1">
        <w:rPr>
          <w:rFonts w:ascii="Gilroy SemiBold" w:hAnsi="Gilroy SemiBold" w:cstheme="majorHAnsi"/>
          <w:b/>
          <w:bCs/>
          <w:sz w:val="28"/>
          <w:szCs w:val="28"/>
        </w:rPr>
        <w:t>using</w:t>
      </w:r>
      <w:r>
        <w:rPr>
          <w:rFonts w:ascii="Gilroy SemiBold" w:hAnsi="Gilroy SemiBold" w:cstheme="majorHAnsi"/>
          <w:b/>
          <w:bCs/>
          <w:sz w:val="28"/>
          <w:szCs w:val="28"/>
        </w:rPr>
        <w:t xml:space="preserve"> 3 words to describe </w:t>
      </w:r>
      <w:r w:rsidR="00C36DE1">
        <w:rPr>
          <w:rFonts w:ascii="Gilroy SemiBold" w:hAnsi="Gilroy SemiBold" w:cstheme="majorHAnsi"/>
          <w:b/>
          <w:bCs/>
          <w:sz w:val="28"/>
          <w:szCs w:val="28"/>
        </w:rPr>
        <w:t xml:space="preserve">your experience participating </w:t>
      </w:r>
      <w:r w:rsidR="00E55E87">
        <w:rPr>
          <w:rFonts w:ascii="Gilroy SemiBold" w:hAnsi="Gilroy SemiBold" w:cstheme="majorHAnsi"/>
          <w:b/>
          <w:bCs/>
          <w:sz w:val="28"/>
          <w:szCs w:val="28"/>
        </w:rPr>
        <w:t>i</w:t>
      </w:r>
      <w:r w:rsidR="00C36DE1">
        <w:rPr>
          <w:rFonts w:ascii="Gilroy SemiBold" w:hAnsi="Gilroy SemiBold" w:cstheme="majorHAnsi"/>
          <w:b/>
          <w:bCs/>
          <w:sz w:val="28"/>
          <w:szCs w:val="28"/>
        </w:rPr>
        <w:t>n th</w:t>
      </w:r>
      <w:r w:rsidR="00E55E87">
        <w:rPr>
          <w:rFonts w:ascii="Gilroy SemiBold" w:hAnsi="Gilroy SemiBold" w:cstheme="majorHAnsi"/>
          <w:b/>
          <w:bCs/>
          <w:sz w:val="28"/>
          <w:szCs w:val="28"/>
        </w:rPr>
        <w:t>is</w:t>
      </w:r>
      <w:r w:rsidR="00C36DE1">
        <w:rPr>
          <w:rFonts w:ascii="Gilroy SemiBold" w:hAnsi="Gilroy SemiBold" w:cstheme="majorHAnsi"/>
          <w:b/>
          <w:bCs/>
          <w:sz w:val="28"/>
          <w:szCs w:val="28"/>
        </w:rPr>
        <w:t xml:space="preserve"> programme!</w:t>
      </w:r>
    </w:p>
    <w:p w14:paraId="7502E54B" w14:textId="563D5754" w:rsidR="00395A29" w:rsidRDefault="00B15D19" w:rsidP="00887A0A">
      <w:pPr>
        <w:jc w:val="both"/>
        <w:rPr>
          <w:rFonts w:asciiTheme="minorHAnsi" w:hAnsi="Calibri"/>
          <w:b/>
          <w:bCs/>
          <w:i/>
          <w:iCs/>
          <w:color w:val="CC72FF"/>
          <w:kern w:val="24"/>
          <w:sz w:val="28"/>
          <w:szCs w:val="28"/>
          <w:lang w:val="en-US"/>
        </w:rPr>
      </w:pPr>
      <w:r w:rsidRPr="00FC783C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137955CD" wp14:editId="32CED8C8">
                <wp:simplePos x="0" y="0"/>
                <wp:positionH relativeFrom="page">
                  <wp:posOffset>-4176483</wp:posOffset>
                </wp:positionH>
                <wp:positionV relativeFrom="paragraph">
                  <wp:posOffset>658035</wp:posOffset>
                </wp:positionV>
                <wp:extent cx="9328150" cy="1404620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06B96" w14:textId="77777777" w:rsidR="0092263E" w:rsidRPr="005244D7" w:rsidRDefault="0092263E" w:rsidP="0092263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Elephant Access and AccessEd</w:t>
                            </w:r>
                          </w:p>
                          <w:p w14:paraId="284C31D6" w14:textId="77777777" w:rsidR="0092263E" w:rsidRPr="006404D8" w:rsidRDefault="0092263E" w:rsidP="0092263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55CD" id="_x0000_s1107" type="#_x0000_t202" style="position:absolute;left:0;text-align:left;margin-left:-328.85pt;margin-top:51.8pt;width:734.5pt;height:110.6pt;rotation:90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" filled="f" stroked="f">
                <v:textbox style="mso-fit-shape-to-text:t">
                  <w:txbxContent>
                    <w:p w14:paraId="5FA06B96" w14:textId="77777777" w:rsidR="0092263E" w:rsidRPr="005244D7" w:rsidRDefault="0092263E" w:rsidP="0092263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Elephant Access and AccessEd</w:t>
                      </w:r>
                    </w:p>
                    <w:p w14:paraId="284C31D6" w14:textId="77777777" w:rsidR="0092263E" w:rsidRPr="006404D8" w:rsidRDefault="0092263E" w:rsidP="0092263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C83739" w14:textId="1024BB1A" w:rsidR="0092263E" w:rsidRPr="00887A0A" w:rsidRDefault="004B36FF" w:rsidP="00887A0A">
      <w:pPr>
        <w:jc w:val="both"/>
        <w:rPr>
          <w:rFonts w:asciiTheme="majorHAnsi" w:hAnsiTheme="majorHAnsi" w:cstheme="majorHAnsi"/>
        </w:rPr>
      </w:pPr>
      <w:r w:rsidRPr="00717180">
        <w:rPr>
          <w:noProof/>
        </w:rPr>
        <w:drawing>
          <wp:anchor distT="0" distB="0" distL="114300" distR="114300" simplePos="0" relativeHeight="251937792" behindDoc="0" locked="0" layoutInCell="1" hidden="0" allowOverlap="1" wp14:anchorId="54DA0B33" wp14:editId="172434E5">
            <wp:simplePos x="0" y="0"/>
            <wp:positionH relativeFrom="column">
              <wp:posOffset>-603885</wp:posOffset>
            </wp:positionH>
            <wp:positionV relativeFrom="paragraph">
              <wp:posOffset>2565184</wp:posOffset>
            </wp:positionV>
            <wp:extent cx="612949" cy="621684"/>
            <wp:effectExtent l="25400" t="25400" r="73025" b="89535"/>
            <wp:wrapNone/>
            <wp:docPr id="27" name="image7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7.png" descr="Ic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49" cy="621684"/>
                    </a:xfrm>
                    <a:prstGeom prst="rect">
                      <a:avLst/>
                    </a:prstGeom>
                    <a:ln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42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7957973" wp14:editId="5A6218F4">
                <wp:simplePos x="0" y="0"/>
                <wp:positionH relativeFrom="column">
                  <wp:posOffset>55245</wp:posOffset>
                </wp:positionH>
                <wp:positionV relativeFrom="paragraph">
                  <wp:posOffset>401955</wp:posOffset>
                </wp:positionV>
                <wp:extent cx="6276109" cy="0"/>
                <wp:effectExtent l="0" t="19050" r="2984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55DD8" id="Straight Connector 25" o:spid="_x0000_s1026" style="position:absolute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31.65pt" to="498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8B72D9" w:rsidRPr="00717180">
        <w:rPr>
          <w:noProof/>
        </w:rPr>
        <w:drawing>
          <wp:anchor distT="0" distB="0" distL="114300" distR="114300" simplePos="0" relativeHeight="251929600" behindDoc="0" locked="0" layoutInCell="1" hidden="0" allowOverlap="1" wp14:anchorId="44320FC5" wp14:editId="53BD6B4D">
            <wp:simplePos x="0" y="0"/>
            <wp:positionH relativeFrom="column">
              <wp:posOffset>-554718</wp:posOffset>
            </wp:positionH>
            <wp:positionV relativeFrom="paragraph">
              <wp:posOffset>4368800</wp:posOffset>
            </wp:positionV>
            <wp:extent cx="612949" cy="621684"/>
            <wp:effectExtent l="0" t="0" r="0" b="635"/>
            <wp:wrapNone/>
            <wp:docPr id="35" name="image7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7.png" descr="Ic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49" cy="621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382B92" wp14:editId="1E907522">
                <wp:simplePos x="0" y="0"/>
                <wp:positionH relativeFrom="column">
                  <wp:posOffset>95453</wp:posOffset>
                </wp:positionH>
                <wp:positionV relativeFrom="paragraph">
                  <wp:posOffset>4479925</wp:posOffset>
                </wp:positionV>
                <wp:extent cx="6276109" cy="0"/>
                <wp:effectExtent l="0" t="12700" r="36195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595C8" id="Straight Connector 32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352.75pt" to="501.7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CB0E941" wp14:editId="200535BE">
                <wp:simplePos x="0" y="0"/>
                <wp:positionH relativeFrom="column">
                  <wp:posOffset>81213</wp:posOffset>
                </wp:positionH>
                <wp:positionV relativeFrom="paragraph">
                  <wp:posOffset>4130081</wp:posOffset>
                </wp:positionV>
                <wp:extent cx="6276109" cy="0"/>
                <wp:effectExtent l="0" t="12700" r="36195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A7762" id="Straight Connector 31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325.2pt" to="500.6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AA5D051" wp14:editId="53AA9047">
                <wp:simplePos x="0" y="0"/>
                <wp:positionH relativeFrom="column">
                  <wp:posOffset>80010</wp:posOffset>
                </wp:positionH>
                <wp:positionV relativeFrom="paragraph">
                  <wp:posOffset>2692603</wp:posOffset>
                </wp:positionV>
                <wp:extent cx="6276109" cy="0"/>
                <wp:effectExtent l="0" t="12700" r="36195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2444D" id="Straight Connector 24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pt,212pt" to="500.5pt,2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5882BC" wp14:editId="13220AF8">
                <wp:simplePos x="0" y="0"/>
                <wp:positionH relativeFrom="column">
                  <wp:posOffset>61527</wp:posOffset>
                </wp:positionH>
                <wp:positionV relativeFrom="paragraph">
                  <wp:posOffset>2310982</wp:posOffset>
                </wp:positionV>
                <wp:extent cx="6276109" cy="0"/>
                <wp:effectExtent l="0" t="12700" r="3619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9E66C" id="Straight Connector 22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181.95pt" to="499.0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B42D100" wp14:editId="7E942AD8">
                <wp:simplePos x="0" y="0"/>
                <wp:positionH relativeFrom="column">
                  <wp:posOffset>55880</wp:posOffset>
                </wp:positionH>
                <wp:positionV relativeFrom="paragraph">
                  <wp:posOffset>781631</wp:posOffset>
                </wp:positionV>
                <wp:extent cx="6276109" cy="0"/>
                <wp:effectExtent l="0" t="12700" r="36195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45ECA" id="Straight Connector 8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4pt,61.55pt" to="498.6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BA4C59B" wp14:editId="42F5B29F">
                <wp:simplePos x="0" y="0"/>
                <wp:positionH relativeFrom="column">
                  <wp:posOffset>61527</wp:posOffset>
                </wp:positionH>
                <wp:positionV relativeFrom="paragraph">
                  <wp:posOffset>1931454</wp:posOffset>
                </wp:positionV>
                <wp:extent cx="6276109" cy="0"/>
                <wp:effectExtent l="0" t="12700" r="36195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5D6B2" id="Straight Connector 19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152.1pt" to="499.05pt,1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" strokecolor="black [3213]" strokeweight="3pt">
                <v:stroke joinstyle="miter"/>
              </v:line>
            </w:pict>
          </mc:Fallback>
        </mc:AlternateContent>
      </w:r>
      <w:r w:rsidR="0028247F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0556864" wp14:editId="571A56BA">
                <wp:simplePos x="0" y="0"/>
                <wp:positionH relativeFrom="column">
                  <wp:posOffset>67445</wp:posOffset>
                </wp:positionH>
                <wp:positionV relativeFrom="paragraph">
                  <wp:posOffset>1542834</wp:posOffset>
                </wp:positionV>
                <wp:extent cx="6276109" cy="0"/>
                <wp:effectExtent l="0" t="12700" r="36195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5FB7C" id="Straight Connector 16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121.5pt" to="499.5pt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" strokecolor="black [3213]" strokeweight="3pt">
                <v:stroke joinstyle="miter"/>
              </v:line>
            </w:pict>
          </mc:Fallback>
        </mc:AlternateContent>
      </w:r>
      <w:r w:rsidR="00C36DE1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5ED4A19" wp14:editId="0F632407">
                <wp:simplePos x="0" y="0"/>
                <wp:positionH relativeFrom="column">
                  <wp:posOffset>62575</wp:posOffset>
                </wp:positionH>
                <wp:positionV relativeFrom="paragraph">
                  <wp:posOffset>1151948</wp:posOffset>
                </wp:positionV>
                <wp:extent cx="6276109" cy="0"/>
                <wp:effectExtent l="0" t="12700" r="36195" b="254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1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E51C6" id="Straight Connector 77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90.7pt" to="499.15pt,9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" strokecolor="black [3213]" strokeweight="3pt">
                <v:stroke joinstyle="miter"/>
              </v:line>
            </w:pict>
          </mc:Fallback>
        </mc:AlternateContent>
      </w:r>
      <w:r w:rsidR="00887A0A" w:rsidRPr="00887A0A">
        <w:rPr>
          <w:rFonts w:asciiTheme="minorHAnsi" w:hAnsi="Calibri"/>
          <w:b/>
          <w:bCs/>
          <w:i/>
          <w:iCs/>
          <w:color w:val="CC72FF"/>
          <w:kern w:val="24"/>
          <w:sz w:val="28"/>
          <w:szCs w:val="28"/>
          <w:lang w:val="en-US"/>
        </w:rPr>
        <w:t>Teacher Comments</w:t>
      </w:r>
      <w:r w:rsidR="00887A0A" w:rsidRPr="00FC783C">
        <w:rPr>
          <w:noProof/>
        </w:rPr>
        <w:t xml:space="preserve"> </w:t>
      </w:r>
      <w:r w:rsidR="0092263E" w:rsidRPr="00FC783C">
        <w:rPr>
          <w:noProof/>
        </w:rPr>
        <w:drawing>
          <wp:anchor distT="0" distB="0" distL="114300" distR="114300" simplePos="0" relativeHeight="251899904" behindDoc="0" locked="1" layoutInCell="1" allowOverlap="1" wp14:anchorId="481E39FB" wp14:editId="1580F322">
            <wp:simplePos x="0" y="0"/>
            <wp:positionH relativeFrom="page">
              <wp:posOffset>103505</wp:posOffset>
            </wp:positionH>
            <wp:positionV relativeFrom="page">
              <wp:posOffset>184785</wp:posOffset>
            </wp:positionV>
            <wp:extent cx="932180" cy="914400"/>
            <wp:effectExtent l="50800" t="12700" r="45720" b="88900"/>
            <wp:wrapNone/>
            <wp:docPr id="65" name="Picture 6" descr="A picture containing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1C04C6-66F2-4981-A530-1176C07D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" descr="A picture containing icon&#10;&#10;Description automatically generated">
                      <a:extLst>
                        <a:ext uri="{FF2B5EF4-FFF2-40B4-BE49-F238E27FC236}">
                          <a16:creationId xmlns:a16="http://schemas.microsoft.com/office/drawing/2014/main" id="{7D1C04C6-66F2-4981-A530-1176C07D088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63E" w:rsidRPr="00717180">
        <w:rPr>
          <w:noProof/>
        </w:rPr>
        <w:drawing>
          <wp:anchor distT="0" distB="0" distL="114300" distR="114300" simplePos="0" relativeHeight="251893760" behindDoc="0" locked="0" layoutInCell="1" hidden="0" allowOverlap="1" wp14:anchorId="4E7D36E9" wp14:editId="0BFA6FE8">
            <wp:simplePos x="0" y="0"/>
            <wp:positionH relativeFrom="column">
              <wp:posOffset>-612775</wp:posOffset>
            </wp:positionH>
            <wp:positionV relativeFrom="paragraph">
              <wp:posOffset>8713759</wp:posOffset>
            </wp:positionV>
            <wp:extent cx="612949" cy="621684"/>
            <wp:effectExtent l="0" t="0" r="0" b="635"/>
            <wp:wrapNone/>
            <wp:docPr id="1086" name="image7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7.png" descr="Ic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949" cy="621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63E" w:rsidRPr="00FC783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 wp14:anchorId="3D87D0D2" wp14:editId="0702EA74">
                <wp:simplePos x="0" y="0"/>
                <wp:positionH relativeFrom="page">
                  <wp:posOffset>6350</wp:posOffset>
                </wp:positionH>
                <wp:positionV relativeFrom="page">
                  <wp:posOffset>-12065</wp:posOffset>
                </wp:positionV>
                <wp:extent cx="485775" cy="10788650"/>
                <wp:effectExtent l="38100" t="38100" r="104775" b="88900"/>
                <wp:wrapNone/>
                <wp:docPr id="1084" name="Rectangl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788650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386DB" id="Rectangle 1084" o:spid="_x0000_s1026" style="position:absolute;margin-left:.5pt;margin-top:-.95pt;width:38.25pt;height:849.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" fillcolor="#770ee0" stroked="f" strokeweight=".5pt">
                <v:shadow on="t" color="black" opacity="26214f" origin="-.5,-.5" offset=".74836mm,.74836mm"/>
                <w10:wrap anchorx="page" anchory="page"/>
                <w10:anchorlock/>
              </v:rect>
            </w:pict>
          </mc:Fallback>
        </mc:AlternateContent>
      </w:r>
      <w:r w:rsidR="0092263E" w:rsidRPr="00887A0A">
        <w:rPr>
          <w:rFonts w:asciiTheme="majorHAnsi" w:hAnsiTheme="majorHAnsi" w:cstheme="majorHAnsi"/>
          <w:noProof/>
          <w:sz w:val="10"/>
          <w:szCs w:val="10"/>
        </w:rPr>
        <w:br w:type="page"/>
      </w:r>
      <w:r w:rsidR="0092263E" w:rsidRPr="00FC783C">
        <w:rPr>
          <w:noProof/>
        </w:rPr>
        <w:drawing>
          <wp:anchor distT="0" distB="0" distL="114300" distR="114300" simplePos="0" relativeHeight="251901952" behindDoc="0" locked="1" layoutInCell="1" allowOverlap="1" wp14:anchorId="191A8E4E" wp14:editId="3699C4FB">
            <wp:simplePos x="0" y="0"/>
            <wp:positionH relativeFrom="margin">
              <wp:posOffset>5139690</wp:posOffset>
            </wp:positionH>
            <wp:positionV relativeFrom="page">
              <wp:posOffset>101600</wp:posOffset>
            </wp:positionV>
            <wp:extent cx="1518920" cy="471170"/>
            <wp:effectExtent l="0" t="0" r="5080" b="5080"/>
            <wp:wrapNone/>
            <wp:docPr id="66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936E9" w14:textId="180AFAD7" w:rsidR="00254442" w:rsidRDefault="00376193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1F4C18"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0C039CF4" wp14:editId="1D20793A">
            <wp:simplePos x="0" y="0"/>
            <wp:positionH relativeFrom="column">
              <wp:posOffset>-719346</wp:posOffset>
            </wp:positionH>
            <wp:positionV relativeFrom="paragraph">
              <wp:posOffset>-717550</wp:posOffset>
            </wp:positionV>
            <wp:extent cx="931545" cy="913765"/>
            <wp:effectExtent l="50800" t="12700" r="46355" b="89535"/>
            <wp:wrapNone/>
            <wp:docPr id="105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D1C04C6-66F2-4981-A530-1176C07D0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>
                      <a:extLst>
                        <a:ext uri="{FF2B5EF4-FFF2-40B4-BE49-F238E27FC236}">
                          <a16:creationId xmlns:a16="http://schemas.microsoft.com/office/drawing/2014/main" id="{7D1C04C6-66F2-4981-A530-1176C07D088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396B7DA2" wp14:editId="100FBDAC">
            <wp:simplePos x="0" y="0"/>
            <wp:positionH relativeFrom="column">
              <wp:posOffset>5050213</wp:posOffset>
            </wp:positionH>
            <wp:positionV relativeFrom="paragraph">
              <wp:posOffset>-719802</wp:posOffset>
            </wp:positionV>
            <wp:extent cx="1518737" cy="471150"/>
            <wp:effectExtent l="0" t="0" r="0" b="0"/>
            <wp:wrapNone/>
            <wp:docPr id="1047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737" cy="47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6ABB5" w14:textId="07B2F242" w:rsidR="00254442" w:rsidRDefault="00BA3715" w:rsidP="005B2850">
      <w:pPr>
        <w:rPr>
          <w:rFonts w:asciiTheme="majorHAnsi" w:hAnsiTheme="majorHAnsi" w:cstheme="majorHAnsi"/>
          <w:noProof/>
          <w:sz w:val="10"/>
          <w:szCs w:val="10"/>
        </w:rPr>
      </w:pPr>
      <w:r w:rsidRPr="00254442">
        <w:rPr>
          <w:rFonts w:ascii="Gilroy SemiBold" w:hAnsi="Gilroy SemiBold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8D6E1A" wp14:editId="46EC2E0D">
                <wp:simplePos x="0" y="0"/>
                <wp:positionH relativeFrom="column">
                  <wp:posOffset>-6697</wp:posOffset>
                </wp:positionH>
                <wp:positionV relativeFrom="paragraph">
                  <wp:posOffset>77816</wp:posOffset>
                </wp:positionV>
                <wp:extent cx="4722495" cy="400050"/>
                <wp:effectExtent l="0" t="0" r="0" b="0"/>
                <wp:wrapNone/>
                <wp:docPr id="108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249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C76661" w14:textId="689D3E15" w:rsidR="002F1F9C" w:rsidRDefault="00BA3715" w:rsidP="00BB1AD8">
                            <w:pP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Completion </w:t>
                            </w:r>
                            <w:r w:rsidR="00BB1AD8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Self-</w:t>
                            </w:r>
                            <w:r w:rsidR="002F1F9C">
                              <w:rPr>
                                <w:rFonts w:asciiTheme="minorHAns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Reflection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D6E1A" id="_x0000_s1066" type="#_x0000_t202" style="position:absolute;margin-left:-.55pt;margin-top:6.15pt;width:371.85pt;height:31.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" filled="f" stroked="f">
                <v:textbox style="mso-fit-shape-to-text:t">
                  <w:txbxContent>
                    <w:p w14:paraId="3AC76661" w14:textId="689D3E15" w:rsidR="002F1F9C" w:rsidRDefault="00BA3715" w:rsidP="00BB1AD8">
                      <w:pP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Programme</w:t>
                      </w:r>
                      <w:proofErr w:type="spellEnd"/>
                      <w:r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 xml:space="preserve"> Completion </w:t>
                      </w:r>
                      <w:r w:rsidR="00BB1AD8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Self-</w:t>
                      </w:r>
                      <w:r w:rsidR="002F1F9C">
                        <w:rPr>
                          <w:rFonts w:asciiTheme="minorHAnsi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t>Reflection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D4A070" w14:textId="5F7ADE67" w:rsidR="003C6112" w:rsidRDefault="003C6112" w:rsidP="005B2850">
      <w:pPr>
        <w:rPr>
          <w:rFonts w:asciiTheme="majorHAnsi" w:hAnsiTheme="majorHAnsi" w:cstheme="majorHAnsi"/>
          <w:noProof/>
          <w:sz w:val="10"/>
          <w:szCs w:val="10"/>
        </w:rPr>
      </w:pPr>
    </w:p>
    <w:p w14:paraId="1791E261" w14:textId="17698DD4" w:rsidR="00F34810" w:rsidRPr="002E6398" w:rsidRDefault="00B116E8" w:rsidP="00DC0F4C">
      <w:pPr>
        <w:rPr>
          <w:rFonts w:asciiTheme="majorHAnsi" w:hAnsiTheme="majorHAnsi" w:cstheme="majorHAnsi"/>
        </w:rPr>
      </w:pPr>
      <w:r w:rsidRPr="00BB1AD8">
        <w:rPr>
          <w:rFonts w:ascii="Gilroy SemiBold" w:hAnsi="Gilroy SemiBold" w:cstheme="majorHAnsi"/>
          <w:noProof/>
          <w:sz w:val="22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DCF2E17" wp14:editId="1A12C535">
                <wp:simplePos x="0" y="0"/>
                <wp:positionH relativeFrom="column">
                  <wp:posOffset>-121920</wp:posOffset>
                </wp:positionH>
                <wp:positionV relativeFrom="paragraph">
                  <wp:posOffset>346075</wp:posOffset>
                </wp:positionV>
                <wp:extent cx="7091799" cy="6874164"/>
                <wp:effectExtent l="25400" t="25400" r="0" b="85725"/>
                <wp:wrapNone/>
                <wp:docPr id="105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799" cy="6874164"/>
                          <a:chOff x="0" y="0"/>
                          <a:chExt cx="6612900" cy="6952338"/>
                        </a:xfrm>
                      </wpg:grpSpPr>
                      <wps:wsp>
                        <wps:cNvPr id="1059" name="Rounded Rectangle 1059"/>
                        <wps:cNvSpPr/>
                        <wps:spPr>
                          <a:xfrm>
                            <a:off x="0" y="0"/>
                            <a:ext cx="6199571" cy="6952338"/>
                          </a:xfrm>
                          <a:prstGeom prst="roundRect">
                            <a:avLst/>
                          </a:prstGeom>
                          <a:solidFill>
                            <a:srgbClr val="418CDC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0" name="Rounded Rectangle 1060"/>
                        <wps:cNvSpPr/>
                        <wps:spPr>
                          <a:xfrm>
                            <a:off x="302664" y="347774"/>
                            <a:ext cx="5609802" cy="14421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1" name="Rounded Rectangle 1061"/>
                        <wps:cNvSpPr/>
                        <wps:spPr>
                          <a:xfrm>
                            <a:off x="302664" y="1941527"/>
                            <a:ext cx="5609802" cy="14421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2" name="Rounded Rectangle 1062"/>
                        <wps:cNvSpPr/>
                        <wps:spPr>
                          <a:xfrm>
                            <a:off x="302664" y="3546078"/>
                            <a:ext cx="5609802" cy="14421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4" name="TextBox 23"/>
                        <wps:cNvSpPr txBox="1"/>
                        <wps:spPr>
                          <a:xfrm>
                            <a:off x="886463" y="347784"/>
                            <a:ext cx="5726437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4E5E45" w14:textId="77777777" w:rsidR="00BB1AD8" w:rsidRDefault="00BB1AD8" w:rsidP="00BB1AD8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What did you enjoy the most about university-style learning?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5" name="Rounded Rectangle 1065"/>
                        <wps:cNvSpPr/>
                        <wps:spPr>
                          <a:xfrm>
                            <a:off x="313773" y="5162028"/>
                            <a:ext cx="5609802" cy="14421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6" name="TextBox 25"/>
                        <wps:cNvSpPr txBox="1"/>
                        <wps:spPr>
                          <a:xfrm>
                            <a:off x="313745" y="1941530"/>
                            <a:ext cx="5598723" cy="696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3B2CA" w14:textId="2F2730E5" w:rsidR="00BB1AD8" w:rsidRDefault="00BB1AD8" w:rsidP="00F92826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What </w:t>
                              </w:r>
                              <w:r w:rsidR="00C03780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has</w:t>
                              </w: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completing</w:t>
                              </w:r>
                              <w:proofErr w:type="gramEnd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the Research-Based Curricula </w:t>
                              </w:r>
                              <w:proofErr w:type="spellStart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 w:rsidR="00C03780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taught you about resilience</w:t>
                              </w: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7" name="TextBox 26"/>
                        <wps:cNvSpPr txBox="1"/>
                        <wps:spPr>
                          <a:xfrm>
                            <a:off x="350674" y="3519686"/>
                            <a:ext cx="5598032" cy="696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9FFF4" w14:textId="77777777" w:rsidR="00BB1AD8" w:rsidRDefault="00BB1AD8" w:rsidP="00F92826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How has this </w:t>
                              </w:r>
                              <w:proofErr w:type="spellStart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changed how you think about your next steps to university and the subject you might study?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8" name="TextBox 27"/>
                        <wps:cNvSpPr txBox="1"/>
                        <wps:spPr>
                          <a:xfrm>
                            <a:off x="350674" y="5120441"/>
                            <a:ext cx="5598032" cy="696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E23F1" w14:textId="77777777" w:rsidR="00BB1AD8" w:rsidRDefault="00BB1AD8" w:rsidP="00F92826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How would you rate your confidence in research-based and university-style learning after finishing this </w:t>
                              </w:r>
                              <w:proofErr w:type="spellStart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69" name="TextBox 30"/>
                        <wps:cNvSpPr txBox="1"/>
                        <wps:spPr>
                          <a:xfrm>
                            <a:off x="970615" y="6191931"/>
                            <a:ext cx="59853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14FAE5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0" name="TextBox 33"/>
                        <wps:cNvSpPr txBox="1"/>
                        <wps:spPr>
                          <a:xfrm>
                            <a:off x="1985027" y="6196819"/>
                            <a:ext cx="59922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188805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1" name="TextBox 34"/>
                        <wps:cNvSpPr txBox="1"/>
                        <wps:spPr>
                          <a:xfrm>
                            <a:off x="3005457" y="6200514"/>
                            <a:ext cx="59853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D6E57A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2" name="TextBox 35"/>
                        <wps:cNvSpPr txBox="1"/>
                        <wps:spPr>
                          <a:xfrm>
                            <a:off x="4004988" y="6209579"/>
                            <a:ext cx="59922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6A5264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3" name="TextBox 36"/>
                        <wps:cNvSpPr txBox="1"/>
                        <wps:spPr>
                          <a:xfrm>
                            <a:off x="5005769" y="6209932"/>
                            <a:ext cx="59922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D972C1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9" name="TextBox 43"/>
                        <wps:cNvSpPr txBox="1"/>
                        <wps:spPr>
                          <a:xfrm>
                            <a:off x="192455" y="5831327"/>
                            <a:ext cx="1788692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EFA2D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Not confident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0" name="TextBox 44"/>
                        <wps:cNvSpPr txBox="1"/>
                        <wps:spPr>
                          <a:xfrm>
                            <a:off x="4004988" y="5846274"/>
                            <a:ext cx="2218779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9A99CD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Very confident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1" name="TextBox 45"/>
                        <wps:cNvSpPr txBox="1"/>
                        <wps:spPr>
                          <a:xfrm>
                            <a:off x="1931761" y="5821987"/>
                            <a:ext cx="2218779" cy="449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2AE18" w14:textId="77777777" w:rsidR="00BB1AD8" w:rsidRDefault="00BB1AD8" w:rsidP="00BB1AD8">
                              <w:pPr>
                                <w:jc w:val="center"/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Neutral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2E17" id="_x0000_s1109" style="position:absolute;margin-left:-9.6pt;margin-top:27.25pt;width:558.4pt;height:541.25pt;z-index:251883520;mso-width-relative:margin;mso-height-relative:margin" coordsize="66129,695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">
                <v:roundrect id="Rounded Rectangle 1059" o:spid="_x0000_s1110" style="position:absolute;width:61995;height:695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" fillcolor="#418cdc" stroked="f" strokeweight="1pt">
                  <v:stroke joinstyle="miter"/>
                  <v:shadow on="t" color="black" opacity="26214f" origin="-.5,-.5" offset=".74836mm,.74836mm"/>
                </v:roundrect>
                <v:roundrect id="Rounded Rectangle 1060" o:spid="_x0000_s1111" style="position:absolute;left:3026;top:3477;width:56098;height:144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" fillcolor="white [3212]" stroked="f" strokeweight="1pt">
                  <v:stroke joinstyle="miter"/>
                </v:roundrect>
                <v:roundrect id="Rounded Rectangle 1061" o:spid="_x0000_s1112" style="position:absolute;left:3026;top:19415;width:56098;height:144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" fillcolor="white [3212]" stroked="f" strokeweight="1pt">
                  <v:stroke joinstyle="miter"/>
                </v:roundrect>
                <v:roundrect id="Rounded Rectangle 1062" o:spid="_x0000_s1113" style="position:absolute;left:3026;top:35460;width:56098;height:144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" fillcolor="white [3212]" stroked="f" strokeweight="1pt">
                  <v:stroke joinstyle="miter"/>
                </v:roundrect>
                <v:shape id="TextBox 23" o:spid="_x0000_s1114" type="#_x0000_t202" style="position:absolute;left:8864;top:3477;width:57265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" filled="f" stroked="f">
                  <v:textbox>
                    <w:txbxContent>
                      <w:p w14:paraId="5F4E5E45" w14:textId="77777777" w:rsidR="00BB1AD8" w:rsidRDefault="00BB1AD8" w:rsidP="00BB1AD8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What did you enjoy the most about university-style learning?</w:t>
                        </w:r>
                      </w:p>
                    </w:txbxContent>
                  </v:textbox>
                </v:shape>
                <v:roundrect id="Rounded Rectangle 1065" o:spid="_x0000_s1115" style="position:absolute;left:3137;top:51620;width:56098;height:144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" fillcolor="white [3212]" stroked="f" strokeweight="1pt">
                  <v:stroke joinstyle="miter"/>
                </v:roundrect>
                <v:shape id="TextBox 25" o:spid="_x0000_s1116" type="#_x0000_t202" style="position:absolute;left:3137;top:19415;width:55987;height:6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" filled="f" stroked="f">
                  <v:textbox>
                    <w:txbxContent>
                      <w:p w14:paraId="35C3B2CA" w14:textId="2F2730E5" w:rsidR="00BB1AD8" w:rsidRDefault="00BB1AD8" w:rsidP="00F92826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What </w:t>
                        </w:r>
                        <w:r w:rsidR="00C03780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has</w:t>
                        </w: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completing</w:t>
                        </w:r>
                        <w:proofErr w:type="gramEnd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the Research-Based Curricula </w:t>
                        </w:r>
                        <w:proofErr w:type="spellStart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Programme</w:t>
                        </w:r>
                        <w:proofErr w:type="spellEnd"/>
                        <w:r w:rsidR="00C03780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taught you about resilience</w:t>
                        </w: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Box 26" o:spid="_x0000_s1117" type="#_x0000_t202" style="position:absolute;left:3506;top:35196;width:55981;height:6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" filled="f" stroked="f">
                  <v:textbox>
                    <w:txbxContent>
                      <w:p w14:paraId="5F89FFF4" w14:textId="77777777" w:rsidR="00BB1AD8" w:rsidRDefault="00BB1AD8" w:rsidP="00F92826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How has this </w:t>
                        </w:r>
                        <w:proofErr w:type="spellStart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changed how you think about your next steps to university and the subject you might study?</w:t>
                        </w:r>
                      </w:p>
                    </w:txbxContent>
                  </v:textbox>
                </v:shape>
                <v:shape id="TextBox 27" o:spid="_x0000_s1118" type="#_x0000_t202" style="position:absolute;left:3506;top:51204;width:55981;height:69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" filled="f" stroked="f">
                  <v:textbox>
                    <w:txbxContent>
                      <w:p w14:paraId="7C0E23F1" w14:textId="77777777" w:rsidR="00BB1AD8" w:rsidRDefault="00BB1AD8" w:rsidP="00F92826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How would you rate your confidence in research-based and university-style learning after finishing this </w:t>
                        </w:r>
                        <w:proofErr w:type="spellStart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programme</w:t>
                        </w:r>
                        <w:proofErr w:type="spellEnd"/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Box 30" o:spid="_x0000_s1119" type="#_x0000_t202" style="position:absolute;left:9706;top:61919;width:5985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" filled="f" stroked="f">
                  <v:textbox>
                    <w:txbxContent>
                      <w:p w14:paraId="3814FAE5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Box 33" o:spid="_x0000_s1120" type="#_x0000_t202" style="position:absolute;left:19850;top:61968;width:5992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" filled="f" stroked="f">
                  <v:textbox>
                    <w:txbxContent>
                      <w:p w14:paraId="07188805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Box 34" o:spid="_x0000_s1121" type="#_x0000_t202" style="position:absolute;left:30054;top:62005;width:5985;height:4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" filled="f" stroked="f">
                  <v:textbox>
                    <w:txbxContent>
                      <w:p w14:paraId="16D6E57A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Box 35" o:spid="_x0000_s1122" type="#_x0000_t202" style="position:absolute;left:40049;top:62095;width:5993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" filled="f" stroked="f">
                  <v:textbox>
                    <w:txbxContent>
                      <w:p w14:paraId="036A5264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Box 36" o:spid="_x0000_s1123" type="#_x0000_t202" style="position:absolute;left:50057;top:62099;width:5992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" filled="f" stroked="f">
                  <v:textbox>
                    <w:txbxContent>
                      <w:p w14:paraId="6CD972C1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Box 43" o:spid="_x0000_s1124" type="#_x0000_t202" style="position:absolute;left:1924;top:58313;width:17887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" filled="f" stroked="f">
                  <v:textbox>
                    <w:txbxContent>
                      <w:p w14:paraId="3CDEFA2D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Not confident</w:t>
                        </w:r>
                      </w:p>
                    </w:txbxContent>
                  </v:textbox>
                </v:shape>
                <v:shape id="TextBox 44" o:spid="_x0000_s1125" type="#_x0000_t202" style="position:absolute;left:40049;top:58462;width:22188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" filled="f" stroked="f">
                  <v:textbox>
                    <w:txbxContent>
                      <w:p w14:paraId="479A99CD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Very confident</w:t>
                        </w:r>
                      </w:p>
                    </w:txbxContent>
                  </v:textbox>
                </v:shape>
                <v:shape id="TextBox 45" o:spid="_x0000_s1126" type="#_x0000_t202" style="position:absolute;left:19317;top:58219;width:22188;height:4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" filled="f" stroked="f">
                  <v:textbox>
                    <w:txbxContent>
                      <w:p w14:paraId="74F2AE18" w14:textId="77777777" w:rsidR="00BB1AD8" w:rsidRDefault="00BB1AD8" w:rsidP="00BB1AD8">
                        <w:pPr>
                          <w:jc w:val="center"/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Neutral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1AD8" w:rsidRPr="00254442">
        <w:rPr>
          <w:rFonts w:ascii="Gilroy SemiBold" w:hAnsi="Gilroy SemiBold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9EE3294" wp14:editId="7F4AD5D6">
                <wp:simplePos x="0" y="0"/>
                <wp:positionH relativeFrom="column">
                  <wp:posOffset>-307340</wp:posOffset>
                </wp:positionH>
                <wp:positionV relativeFrom="paragraph">
                  <wp:posOffset>151996</wp:posOffset>
                </wp:positionV>
                <wp:extent cx="5027295" cy="0"/>
                <wp:effectExtent l="0" t="25400" r="40005" b="38100"/>
                <wp:wrapNone/>
                <wp:docPr id="1082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2729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70EE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1DFC5" id="Straight Connector 53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2pt,11.95pt" to="371.6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" strokecolor="#770ee0" strokeweight="4.5pt">
                <v:stroke joinstyle="miter"/>
                <o:lock v:ext="edit" shapetype="f"/>
              </v:line>
            </w:pict>
          </mc:Fallback>
        </mc:AlternateContent>
      </w:r>
      <w:r w:rsidR="00F34810" w:rsidRPr="008C371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451CE6B" wp14:editId="14D98E6A">
                <wp:simplePos x="0" y="0"/>
                <wp:positionH relativeFrom="page">
                  <wp:posOffset>-1484804</wp:posOffset>
                </wp:positionH>
                <wp:positionV relativeFrom="paragraph">
                  <wp:posOffset>-4238278</wp:posOffset>
                </wp:positionV>
                <wp:extent cx="9328150" cy="14046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0421B" w14:textId="77777777" w:rsidR="008C371E" w:rsidRPr="005244D7" w:rsidRDefault="008C371E" w:rsidP="008C371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Elephant Access and AccessEd</w:t>
                            </w:r>
                          </w:p>
                          <w:p w14:paraId="5204FE4B" w14:textId="77777777" w:rsidR="008C371E" w:rsidRPr="006404D8" w:rsidRDefault="008C371E" w:rsidP="008C371E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CE6B" id="_x0000_s1127" type="#_x0000_t202" style="position:absolute;margin-left:-116.9pt;margin-top:-333.7pt;width:734.5pt;height:110.6pt;rotation: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" filled="f" stroked="f">
                <v:textbox style="mso-fit-shape-to-text:t">
                  <w:txbxContent>
                    <w:p w14:paraId="7050421B" w14:textId="77777777" w:rsidR="008C371E" w:rsidRPr="005244D7" w:rsidRDefault="008C371E" w:rsidP="008C371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Elephant Access and AccessEd</w:t>
                      </w:r>
                    </w:p>
                    <w:p w14:paraId="5204FE4B" w14:textId="77777777" w:rsidR="008C371E" w:rsidRPr="006404D8" w:rsidRDefault="008C371E" w:rsidP="008C371E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9C67A3" w14:textId="74ED36FA" w:rsidR="008C371E" w:rsidRDefault="00F34810" w:rsidP="00DC0F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 xml:space="preserve"> </w:t>
      </w:r>
    </w:p>
    <w:p w14:paraId="1A536AC7" w14:textId="353EB666" w:rsidR="00E46694" w:rsidRDefault="00E46694" w:rsidP="00DC0F4C">
      <w:pPr>
        <w:rPr>
          <w:rFonts w:ascii="Gilroy SemiBold" w:hAnsi="Gilroy SemiBold" w:cstheme="majorHAnsi"/>
          <w:sz w:val="22"/>
        </w:rPr>
      </w:pPr>
    </w:p>
    <w:p w14:paraId="1FDBA516" w14:textId="47854353" w:rsidR="00E46694" w:rsidRDefault="00E03FC2" w:rsidP="00DC0F4C">
      <w:pPr>
        <w:rPr>
          <w:rFonts w:ascii="Gilroy SemiBold" w:hAnsi="Gilroy SemiBold" w:cstheme="majorHAnsi"/>
          <w:sz w:val="22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2018AE9" wp14:editId="3C119948">
                <wp:simplePos x="0" y="0"/>
                <wp:positionH relativeFrom="column">
                  <wp:posOffset>304165</wp:posOffset>
                </wp:positionH>
                <wp:positionV relativeFrom="paragraph">
                  <wp:posOffset>116205</wp:posOffset>
                </wp:positionV>
                <wp:extent cx="5840730" cy="1028700"/>
                <wp:effectExtent l="0" t="0" r="13970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1863159288"/>
                            </w:sdtPr>
                            <w:sdtEndPr/>
                            <w:sdtContent>
                              <w:p w14:paraId="3FFC2B00" w14:textId="77777777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</w:t>
                                </w:r>
                              </w:p>
                              <w:p w14:paraId="3203931D" w14:textId="6284B426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</w:p>
                              <w:p w14:paraId="5A3BA015" w14:textId="2208D572" w:rsidR="00E03FC2" w:rsidRDefault="00E03FC2" w:rsidP="00E03FC2"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8AE9" id="Text Box 118" o:spid="_x0000_s1128" type="#_x0000_t202" style="position:absolute;margin-left:23.95pt;margin-top:9.15pt;width:459.9pt;height:8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1863159288"/>
                        <w:placeholder>
                          <w:docPart w:val="7CCAEB338CFB62409B103F14F0A4B6F7"/>
                        </w:placeholder>
                      </w:sdtPr>
                      <w:sdtContent>
                        <w:p w14:paraId="3FFC2B00" w14:textId="77777777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</w:t>
                          </w:r>
                        </w:p>
                        <w:p w14:paraId="3203931D" w14:textId="6284B426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</w:p>
                        <w:p w14:paraId="5A3BA015" w14:textId="2208D572" w:rsidR="00E03FC2" w:rsidRDefault="00E03FC2" w:rsidP="00E03FC2"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                                                      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191365FD" w14:textId="60EFD6DC" w:rsidR="00E46694" w:rsidRDefault="00E46694" w:rsidP="00DC0F4C">
      <w:pPr>
        <w:rPr>
          <w:rFonts w:ascii="Gilroy SemiBold" w:hAnsi="Gilroy SemiBold" w:cstheme="majorHAnsi"/>
          <w:sz w:val="22"/>
        </w:rPr>
      </w:pPr>
    </w:p>
    <w:p w14:paraId="60581271" w14:textId="2A7B7760" w:rsidR="00E46694" w:rsidRDefault="00E46694" w:rsidP="00DC0F4C">
      <w:pPr>
        <w:rPr>
          <w:rFonts w:ascii="Gilroy SemiBold" w:hAnsi="Gilroy SemiBold" w:cstheme="majorHAnsi"/>
          <w:sz w:val="22"/>
        </w:rPr>
      </w:pPr>
    </w:p>
    <w:p w14:paraId="79C1BF41" w14:textId="5F4763AA" w:rsidR="00E46694" w:rsidRDefault="00E46694" w:rsidP="00DC0F4C">
      <w:pPr>
        <w:rPr>
          <w:rFonts w:ascii="Gilroy SemiBold" w:hAnsi="Gilroy SemiBold" w:cstheme="majorHAnsi"/>
          <w:sz w:val="22"/>
        </w:rPr>
      </w:pPr>
    </w:p>
    <w:p w14:paraId="5502012C" w14:textId="020A067F" w:rsidR="00E46694" w:rsidRDefault="00E46694" w:rsidP="00DC0F4C">
      <w:pPr>
        <w:rPr>
          <w:rFonts w:ascii="Gilroy SemiBold" w:hAnsi="Gilroy SemiBold" w:cstheme="majorHAnsi"/>
          <w:sz w:val="22"/>
        </w:rPr>
      </w:pPr>
    </w:p>
    <w:p w14:paraId="659BF8FB" w14:textId="3D114D96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7232ACF9" w14:textId="70671B46" w:rsidR="00E70377" w:rsidRDefault="00E03FC2" w:rsidP="00DC0F4C">
      <w:pPr>
        <w:rPr>
          <w:rFonts w:ascii="Gilroy SemiBold" w:hAnsi="Gilroy SemiBold" w:cstheme="majorHAnsi"/>
          <w:sz w:val="22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CF8A94E" wp14:editId="7127D6BD">
                <wp:simplePos x="0" y="0"/>
                <wp:positionH relativeFrom="column">
                  <wp:posOffset>302260</wp:posOffset>
                </wp:positionH>
                <wp:positionV relativeFrom="paragraph">
                  <wp:posOffset>154940</wp:posOffset>
                </wp:positionV>
                <wp:extent cx="5840730" cy="830580"/>
                <wp:effectExtent l="0" t="0" r="13970" b="762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1801271953"/>
                            </w:sdtPr>
                            <w:sdtEndPr/>
                            <w:sdtContent>
                              <w:p w14:paraId="6C78B32A" w14:textId="01D89F19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</w:t>
                                </w:r>
                              </w:p>
                              <w:p w14:paraId="6E5C26A5" w14:textId="77777777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</w:p>
                              <w:p w14:paraId="6D7E3576" w14:textId="77777777" w:rsidR="00E03FC2" w:rsidRDefault="00E03FC2" w:rsidP="00E03FC2"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A94E" id="Text Box 119" o:spid="_x0000_s1129" type="#_x0000_t202" style="position:absolute;margin-left:23.8pt;margin-top:12.2pt;width:459.9pt;height:65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1801271953"/>
                        <w:placeholder>
                          <w:docPart w:val="A157B0379B045C4D869750E00334CAB1"/>
                        </w:placeholder>
                      </w:sdtPr>
                      <w:sdtContent>
                        <w:p w14:paraId="6C78B32A" w14:textId="01D89F19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</w:t>
                          </w:r>
                        </w:p>
                        <w:p w14:paraId="6E5C26A5" w14:textId="77777777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</w:p>
                        <w:p w14:paraId="6D7E3576" w14:textId="77777777" w:rsidR="00E03FC2" w:rsidRDefault="00E03FC2" w:rsidP="00E03FC2"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                                                                                                            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5C12158E" w14:textId="4E34D70F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589224F2" w14:textId="089BC79F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144ACC23" w14:textId="700CC642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78E91C4B" w14:textId="41DAADBF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775A01C8" w14:textId="355836AE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411E94D0" w14:textId="5BDA5892" w:rsidR="00E70377" w:rsidRDefault="00E03FC2" w:rsidP="00DC0F4C">
      <w:pPr>
        <w:rPr>
          <w:rFonts w:ascii="Gilroy SemiBold" w:hAnsi="Gilroy SemiBold" w:cstheme="majorHAnsi"/>
          <w:sz w:val="22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81956CD" wp14:editId="376666CC">
                <wp:simplePos x="0" y="0"/>
                <wp:positionH relativeFrom="column">
                  <wp:posOffset>303530</wp:posOffset>
                </wp:positionH>
                <wp:positionV relativeFrom="paragraph">
                  <wp:posOffset>28575</wp:posOffset>
                </wp:positionV>
                <wp:extent cx="5840730" cy="830580"/>
                <wp:effectExtent l="0" t="0" r="13970" b="762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73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eastAsia="Times New Roman" w:hAnsiTheme="majorHAnsi" w:cstheme="majorHAnsi"/>
                                <w:sz w:val="22"/>
                              </w:rPr>
                              <w:id w:val="-1562088947"/>
                            </w:sdtPr>
                            <w:sdtEndPr/>
                            <w:sdtContent>
                              <w:p w14:paraId="659C6B19" w14:textId="77777777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</w:t>
                                </w:r>
                              </w:p>
                              <w:p w14:paraId="3CC58D20" w14:textId="77777777" w:rsidR="00E03FC2" w:rsidRDefault="00E03FC2" w:rsidP="00E03FC2">
                                <w:pP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</w:pPr>
                              </w:p>
                              <w:p w14:paraId="01C3E5D0" w14:textId="77777777" w:rsidR="00E03FC2" w:rsidRDefault="00E03FC2" w:rsidP="00E03FC2">
                                <w:r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56CD" id="Text Box 120" o:spid="_x0000_s1130" type="#_x0000_t202" style="position:absolute;margin-left:23.9pt;margin-top:2.25pt;width:459.9pt;height:65.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" fillcolor="white [3201]" strokecolor="white [3212]" strokeweight=".5pt">
                <v:textbox>
                  <w:txbxContent>
                    <w:sdt>
                      <w:sdtPr>
                        <w:rPr>
                          <w:rFonts w:asciiTheme="majorHAnsi" w:eastAsia="Times New Roman" w:hAnsiTheme="majorHAnsi" w:cstheme="majorHAnsi"/>
                          <w:sz w:val="22"/>
                        </w:rPr>
                        <w:id w:val="-1562088947"/>
                        <w:placeholder>
                          <w:docPart w:val="B73E8F95CBA927408900D3CFDA8B5B77"/>
                        </w:placeholder>
                      </w:sdtPr>
                      <w:sdtContent>
                        <w:p w14:paraId="659C6B19" w14:textId="77777777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</w:t>
                          </w:r>
                        </w:p>
                        <w:p w14:paraId="3CC58D20" w14:textId="77777777" w:rsidR="00E03FC2" w:rsidRDefault="00E03FC2" w:rsidP="00E03FC2">
                          <w:pP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</w:pPr>
                        </w:p>
                        <w:p w14:paraId="01C3E5D0" w14:textId="77777777" w:rsidR="00E03FC2" w:rsidRDefault="00E03FC2" w:rsidP="00E03FC2"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                                                                                                                                                                         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201908E1" w14:textId="1C67B403" w:rsidR="00E70377" w:rsidRDefault="00AA6685" w:rsidP="00DC0F4C">
      <w:pPr>
        <w:rPr>
          <w:rFonts w:ascii="Gilroy SemiBold" w:hAnsi="Gilroy SemiBold" w:cstheme="majorHAnsi"/>
          <w:sz w:val="22"/>
        </w:rPr>
      </w:pPr>
      <w:r w:rsidRPr="00FC783C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651071" behindDoc="0" locked="1" layoutInCell="1" allowOverlap="1" wp14:anchorId="7B75B3A1" wp14:editId="0F95238B">
                <wp:simplePos x="0" y="0"/>
                <wp:positionH relativeFrom="page">
                  <wp:posOffset>8890</wp:posOffset>
                </wp:positionH>
                <wp:positionV relativeFrom="page">
                  <wp:posOffset>14605</wp:posOffset>
                </wp:positionV>
                <wp:extent cx="485775" cy="10788650"/>
                <wp:effectExtent l="38100" t="38100" r="104775" b="88900"/>
                <wp:wrapNone/>
                <wp:docPr id="1057" name="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788650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93A9" id="Rectangle 1057" o:spid="_x0000_s1026" style="position:absolute;margin-left:.7pt;margin-top:1.15pt;width:38.25pt;height:849.5pt;z-index:251651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" fillcolor="#770ee0" stroked="f" strokeweight=".5pt">
                <v:shadow on="t" color="black" opacity="26214f" origin="-.5,-.5" offset=".74836mm,.74836mm"/>
                <w10:wrap anchorx="page" anchory="page"/>
                <w10:anchorlock/>
              </v:rect>
            </w:pict>
          </mc:Fallback>
        </mc:AlternateContent>
      </w:r>
    </w:p>
    <w:p w14:paraId="0A795C12" w14:textId="640176D6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30E19F66" w14:textId="6FEF7C83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35ABD77C" w14:textId="76590115" w:rsidR="00E70377" w:rsidRDefault="00B15D19" w:rsidP="00DC0F4C">
      <w:pPr>
        <w:rPr>
          <w:rFonts w:ascii="Gilroy SemiBold" w:hAnsi="Gilroy SemiBold" w:cstheme="majorHAnsi"/>
          <w:sz w:val="22"/>
        </w:rPr>
      </w:pPr>
      <w:r w:rsidRPr="00FC783C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8FD1C9C" wp14:editId="02E8AAE9">
                <wp:simplePos x="0" y="0"/>
                <wp:positionH relativeFrom="page">
                  <wp:posOffset>-4169519</wp:posOffset>
                </wp:positionH>
                <wp:positionV relativeFrom="paragraph">
                  <wp:posOffset>659130</wp:posOffset>
                </wp:positionV>
                <wp:extent cx="932815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32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4C526" w14:textId="77777777" w:rsidR="004E6C91" w:rsidRPr="005244D7" w:rsidRDefault="004E6C91" w:rsidP="004E6C91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244D7"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  <w:t>Research-Based Curricula Programme   |   Elephant Access and AccessEd</w:t>
                            </w:r>
                          </w:p>
                          <w:p w14:paraId="438C165A" w14:textId="77777777" w:rsidR="004E6C91" w:rsidRPr="006404D8" w:rsidRDefault="004E6C91" w:rsidP="004E6C91">
                            <w:pPr>
                              <w:rPr>
                                <w:rFonts w:ascii="Gilroy Medium" w:hAnsi="Gilroy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D1C9C" id="_x0000_s1131" type="#_x0000_t202" style="position:absolute;margin-left:-328.3pt;margin-top:51.9pt;width:734.5pt;height:110.6pt;rotation:90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" filled="f" stroked="f">
                <v:textbox style="mso-fit-shape-to-text:t">
                  <w:txbxContent>
                    <w:p w14:paraId="1F84C526" w14:textId="77777777" w:rsidR="004E6C91" w:rsidRPr="005244D7" w:rsidRDefault="004E6C91" w:rsidP="004E6C91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244D7"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  <w:t>Research-Based Curricula Programme   |   Elephant Access and AccessEd</w:t>
                      </w:r>
                    </w:p>
                    <w:p w14:paraId="438C165A" w14:textId="77777777" w:rsidR="004E6C91" w:rsidRPr="006404D8" w:rsidRDefault="004E6C91" w:rsidP="004E6C91">
                      <w:pPr>
                        <w:rPr>
                          <w:rFonts w:ascii="Gilroy Medium" w:hAnsi="Gilroy Medium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8EDB66" w14:textId="6BC16BFF" w:rsidR="00E70377" w:rsidRDefault="00E70377" w:rsidP="00DC0F4C">
      <w:pPr>
        <w:rPr>
          <w:rFonts w:ascii="Gilroy SemiBold" w:hAnsi="Gilroy SemiBold" w:cstheme="majorHAnsi"/>
          <w:sz w:val="22"/>
        </w:rPr>
      </w:pPr>
    </w:p>
    <w:p w14:paraId="43B7A4A1" w14:textId="655684E5" w:rsidR="00E70377" w:rsidRPr="00400099" w:rsidRDefault="00E70377" w:rsidP="00DC0F4C">
      <w:pPr>
        <w:rPr>
          <w:rFonts w:ascii="Gilroy SemiBold" w:hAnsi="Gilroy SemiBold" w:cstheme="majorHAnsi"/>
          <w:b/>
          <w:bCs/>
          <w:sz w:val="28"/>
          <w:szCs w:val="28"/>
        </w:rPr>
      </w:pPr>
    </w:p>
    <w:p w14:paraId="35BFD160" w14:textId="5B45C6FF" w:rsidR="00BB1AD8" w:rsidRDefault="00A21D01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C6BA97D" wp14:editId="799742C1">
                <wp:simplePos x="0" y="0"/>
                <wp:positionH relativeFrom="column">
                  <wp:posOffset>5142230</wp:posOffset>
                </wp:positionH>
                <wp:positionV relativeFrom="paragraph">
                  <wp:posOffset>145099</wp:posOffset>
                </wp:positionV>
                <wp:extent cx="286385" cy="260985"/>
                <wp:effectExtent l="0" t="0" r="18415" b="1841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A08F2F" w14:textId="77777777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089696075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BA97D" id="Text Box 117" o:spid="_x0000_s1132" type="#_x0000_t202" style="position:absolute;left:0;text-align:left;margin-left:404.9pt;margin-top:11.45pt;width:22.55pt;height:20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" fillcolor="white [3201]" strokecolor="black [3213]" strokeweight=".5pt">
                <v:textbox>
                  <w:txbxContent>
                    <w:p w14:paraId="04A08F2F" w14:textId="77777777" w:rsidR="00A21D01" w:rsidRDefault="00A21D01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089696075"/>
                          <w:placeholder>
                            <w:docPart w:val="EF8EBFA74823C646B1010E589A13647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D371C1D" wp14:editId="6D57B9D0">
                <wp:simplePos x="0" y="0"/>
                <wp:positionH relativeFrom="column">
                  <wp:posOffset>4079240</wp:posOffset>
                </wp:positionH>
                <wp:positionV relativeFrom="paragraph">
                  <wp:posOffset>135255</wp:posOffset>
                </wp:positionV>
                <wp:extent cx="286385" cy="260985"/>
                <wp:effectExtent l="0" t="0" r="18415" b="1841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3547B3" w14:textId="77777777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1528373336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1C1D" id="Text Box 116" o:spid="_x0000_s1133" type="#_x0000_t202" style="position:absolute;left:0;text-align:left;margin-left:321.2pt;margin-top:10.65pt;width:22.55pt;height:20.5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" fillcolor="white [3201]" strokecolor="black [3213]" strokeweight=".5pt">
                <v:textbox>
                  <w:txbxContent>
                    <w:p w14:paraId="083547B3" w14:textId="77777777" w:rsidR="00A21D01" w:rsidRDefault="00A21D01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1528373336"/>
                          <w:placeholder>
                            <w:docPart w:val="D6B69A5421EC8A45902ACE99D322A911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90C3279" wp14:editId="3CC5D7F5">
                <wp:simplePos x="0" y="0"/>
                <wp:positionH relativeFrom="column">
                  <wp:posOffset>3014980</wp:posOffset>
                </wp:positionH>
                <wp:positionV relativeFrom="paragraph">
                  <wp:posOffset>132715</wp:posOffset>
                </wp:positionV>
                <wp:extent cx="286385" cy="260985"/>
                <wp:effectExtent l="0" t="0" r="18415" b="1841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F9B013" w14:textId="77777777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818108613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3279" id="Text Box 115" o:spid="_x0000_s1134" type="#_x0000_t202" style="position:absolute;left:0;text-align:left;margin-left:237.4pt;margin-top:10.45pt;width:22.55pt;height:20.5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" fillcolor="white [3201]" strokecolor="black [3213]" strokeweight=".5pt">
                <v:textbox>
                  <w:txbxContent>
                    <w:p w14:paraId="6EF9B013" w14:textId="77777777" w:rsidR="00A21D01" w:rsidRDefault="00A21D01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818108613"/>
                          <w:placeholder>
                            <w:docPart w:val="376D38521FBB6448A94B3DAAB1739372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AE59F7" wp14:editId="59E6001A">
                <wp:simplePos x="0" y="0"/>
                <wp:positionH relativeFrom="column">
                  <wp:posOffset>1910080</wp:posOffset>
                </wp:positionH>
                <wp:positionV relativeFrom="paragraph">
                  <wp:posOffset>131445</wp:posOffset>
                </wp:positionV>
                <wp:extent cx="286385" cy="260985"/>
                <wp:effectExtent l="0" t="0" r="18415" b="1841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FB10AC" w14:textId="77777777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1443683853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59F7" id="Text Box 114" o:spid="_x0000_s1135" type="#_x0000_t202" style="position:absolute;left:0;text-align:left;margin-left:150.4pt;margin-top:10.35pt;width:22.55pt;height:20.5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" fillcolor="white [3201]" strokecolor="black [3213]" strokeweight=".5pt">
                <v:textbox>
                  <w:txbxContent>
                    <w:p w14:paraId="63FB10AC" w14:textId="77777777" w:rsidR="00A21D01" w:rsidRDefault="00A21D01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1443683853"/>
                          <w:placeholder>
                            <w:docPart w:val="5998AF243DBFD343B694E3474F6187CF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0C3732D" wp14:editId="5F669062">
                <wp:simplePos x="0" y="0"/>
                <wp:positionH relativeFrom="column">
                  <wp:posOffset>831215</wp:posOffset>
                </wp:positionH>
                <wp:positionV relativeFrom="paragraph">
                  <wp:posOffset>133350</wp:posOffset>
                </wp:positionV>
                <wp:extent cx="286385" cy="260985"/>
                <wp:effectExtent l="0" t="0" r="18415" b="1841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A27674" w14:textId="7E596A20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2067758143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732D" id="Text Box 113" o:spid="_x0000_s1136" type="#_x0000_t202" style="position:absolute;left:0;text-align:left;margin-left:65.45pt;margin-top:10.5pt;width:22.55pt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" fillcolor="white [3201]" strokecolor="black [3213]" strokeweight=".5pt">
                <v:textbox>
                  <w:txbxContent>
                    <w:p w14:paraId="6EA27674" w14:textId="7E596A20" w:rsidR="00A21D01" w:rsidRDefault="00A21D01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2067758143"/>
                          <w:placeholder>
                            <w:docPart w:val="3C23CB13B7301647A3F8CFBA16FFE370"/>
                          </w:placeholder>
                        </w:sdtPr>
                        <w:sdtContent>
                          <w:r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3EA6859C" w14:textId="141FC373" w:rsidR="00BB1AD8" w:rsidRDefault="00BB1AD8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</w:p>
    <w:p w14:paraId="1E393C1A" w14:textId="0B20C829" w:rsidR="00B116E8" w:rsidRDefault="00B116E8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</w:p>
    <w:p w14:paraId="39587DD1" w14:textId="758A9855" w:rsidR="00395A29" w:rsidRDefault="00395A29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195D1F93" wp14:editId="456AA773">
                <wp:simplePos x="0" y="0"/>
                <wp:positionH relativeFrom="column">
                  <wp:posOffset>491490</wp:posOffset>
                </wp:positionH>
                <wp:positionV relativeFrom="paragraph">
                  <wp:posOffset>192232</wp:posOffset>
                </wp:positionV>
                <wp:extent cx="5652135" cy="829483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135" cy="829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C6A7C" w14:textId="07F5AAC1" w:rsidR="000D6428" w:rsidRPr="000D6428" w:rsidRDefault="000D6428" w:rsidP="000D6428">
                            <w:pPr>
                              <w:jc w:val="both"/>
                              <w:rPr>
                                <w:rFonts w:ascii="Gilroy SemiBold" w:hAnsi="Gilroy SemiBold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roy SemiBold" w:hAnsi="Gilroy SemiBold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Tick this box if you’d like to take part in submitting a picture, short video, or testimonial about your experience completing </w:t>
                            </w:r>
                            <w:r w:rsidR="00C919CA">
                              <w:rPr>
                                <w:rFonts w:ascii="Gilroy SemiBold" w:hAnsi="Gilroy SemiBold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="Gilroy SemiBold" w:hAnsi="Gilroy SemiBold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Research-Based Curricula </w:t>
                            </w:r>
                            <w:r w:rsidR="00C919CA">
                              <w:rPr>
                                <w:rFonts w:ascii="Gilroy SemiBold" w:hAnsi="Gilroy SemiBold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coursebook!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1F93" id="Text Box 69" o:spid="_x0000_s1137" type="#_x0000_t202" style="position:absolute;left:0;text-align:left;margin-left:38.7pt;margin-top:15.15pt;width:445.05pt;height:65.3p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" fillcolor="white [3201]" stroked="f" strokeweight=".5pt">
                <v:textbox>
                  <w:txbxContent>
                    <w:p w14:paraId="604C6A7C" w14:textId="07F5AAC1" w:rsidR="000D6428" w:rsidRPr="000D6428" w:rsidRDefault="000D6428" w:rsidP="000D6428">
                      <w:pPr>
                        <w:jc w:val="both"/>
                        <w:rPr>
                          <w:rFonts w:ascii="Gilroy SemiBold" w:hAnsi="Gilroy SemiBold" w:cs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ilroy SemiBold" w:hAnsi="Gilroy SemiBold" w:cstheme="majorHAnsi"/>
                          <w:b/>
                          <w:bCs/>
                          <w:sz w:val="28"/>
                          <w:szCs w:val="28"/>
                        </w:rPr>
                        <w:t xml:space="preserve">Tick this box if you’d like to take part in submitting a picture, short video, or testimonial about your experience completing </w:t>
                      </w:r>
                      <w:r w:rsidR="00C919CA">
                        <w:rPr>
                          <w:rFonts w:ascii="Gilroy SemiBold" w:hAnsi="Gilroy SemiBold" w:cstheme="majorHAnsi"/>
                          <w:b/>
                          <w:bCs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Gilroy SemiBold" w:hAnsi="Gilroy SemiBold" w:cstheme="majorHAnsi"/>
                          <w:b/>
                          <w:bCs/>
                          <w:sz w:val="28"/>
                          <w:szCs w:val="28"/>
                        </w:rPr>
                        <w:t xml:space="preserve">Research-Based Curricula </w:t>
                      </w:r>
                      <w:r w:rsidR="00C919CA">
                        <w:rPr>
                          <w:rFonts w:ascii="Gilroy SemiBold" w:hAnsi="Gilroy SemiBold" w:cstheme="majorHAnsi"/>
                          <w:b/>
                          <w:bCs/>
                          <w:sz w:val="28"/>
                          <w:szCs w:val="28"/>
                        </w:rPr>
                        <w:t>coursebook!</w:t>
                      </w:r>
                    </w:p>
                  </w:txbxContent>
                </v:textbox>
              </v:shape>
            </w:pict>
          </mc:Fallback>
        </mc:AlternateContent>
      </w:r>
    </w:p>
    <w:p w14:paraId="24444CEE" w14:textId="2E87F434" w:rsidR="00395A29" w:rsidRDefault="00DC115E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03E015F" wp14:editId="34D089CC">
                <wp:simplePos x="0" y="0"/>
                <wp:positionH relativeFrom="column">
                  <wp:posOffset>74403</wp:posOffset>
                </wp:positionH>
                <wp:positionV relativeFrom="paragraph">
                  <wp:posOffset>52380</wp:posOffset>
                </wp:positionV>
                <wp:extent cx="341971" cy="349405"/>
                <wp:effectExtent l="0" t="0" r="1270" b="635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71" cy="34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F8764" w14:textId="69B2752D" w:rsidR="00A21D01" w:rsidRDefault="004724E2" w:rsidP="00A21D01">
                            <w:sdt>
                              <w:sdtPr>
                                <w:rPr>
                                  <w:rFonts w:asciiTheme="majorHAnsi" w:eastAsia="Times New Roman" w:hAnsiTheme="majorHAnsi" w:cstheme="majorHAnsi"/>
                                  <w:sz w:val="22"/>
                                </w:rPr>
                                <w:id w:val="-357348219"/>
                              </w:sdtPr>
                              <w:sdtEndPr/>
                              <w:sdtContent>
                                <w:r w:rsidR="00A21D01">
                                  <w:rPr>
                                    <w:rFonts w:asciiTheme="majorHAnsi" w:eastAsia="Times New Roman" w:hAnsiTheme="majorHAnsi" w:cstheme="majorHAnsi"/>
                                    <w:sz w:val="2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15F" id="Text Box 112" o:spid="_x0000_s1138" type="#_x0000_t202" style="position:absolute;left:0;text-align:left;margin-left:5.85pt;margin-top:4.1pt;width:26.95pt;height:27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" fillcolor="white [3201]" stroked="f" strokeweight=".5pt">
                <v:textbox>
                  <w:txbxContent>
                    <w:p w14:paraId="6E2F8764" w14:textId="69B2752D" w:rsidR="00A21D01" w:rsidRDefault="004724E2" w:rsidP="00A21D01">
                      <w:sdt>
                        <w:sdtPr>
                          <w:rPr>
                            <w:rFonts w:asciiTheme="majorHAnsi" w:eastAsia="Times New Roman" w:hAnsiTheme="majorHAnsi" w:cstheme="majorHAnsi"/>
                            <w:sz w:val="22"/>
                          </w:rPr>
                          <w:id w:val="-357348219"/>
                        </w:sdtPr>
                        <w:sdtEndPr/>
                        <w:sdtContent>
                          <w:r w:rsidR="00A21D01">
                            <w:rPr>
                              <w:rFonts w:asciiTheme="majorHAnsi" w:eastAsia="Times New Roman" w:hAnsiTheme="majorHAnsi" w:cstheme="majorHAnsi"/>
                              <w:sz w:val="22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0D6428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7F81B1" wp14:editId="2FA0DCD7">
                <wp:simplePos x="0" y="0"/>
                <wp:positionH relativeFrom="column">
                  <wp:posOffset>28126</wp:posOffset>
                </wp:positionH>
                <wp:positionV relativeFrom="paragraph">
                  <wp:posOffset>13335</wp:posOffset>
                </wp:positionV>
                <wp:extent cx="431165" cy="432435"/>
                <wp:effectExtent l="0" t="0" r="13335" b="12065"/>
                <wp:wrapNone/>
                <wp:docPr id="68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" cy="432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C66E6" id="Rectangle 20" o:spid="_x0000_s1026" style="position:absolute;margin-left:2.2pt;margin-top:1.05pt;width:33.95pt;height:34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" fillcolor="white [3212]" strokecolor="black [3213]" strokeweight="1pt"/>
            </w:pict>
          </mc:Fallback>
        </mc:AlternateContent>
      </w:r>
    </w:p>
    <w:p w14:paraId="522B7D71" w14:textId="4772A966" w:rsidR="0023117B" w:rsidRDefault="00B315D2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  <w:r w:rsidRPr="00717180">
        <w:rPr>
          <w:noProof/>
        </w:rPr>
        <w:drawing>
          <wp:anchor distT="0" distB="0" distL="114300" distR="114300" simplePos="0" relativeHeight="251881472" behindDoc="0" locked="0" layoutInCell="1" hidden="0" allowOverlap="1" wp14:anchorId="7E343C17" wp14:editId="2C0A2CEA">
            <wp:simplePos x="0" y="0"/>
            <wp:positionH relativeFrom="column">
              <wp:posOffset>-629920</wp:posOffset>
            </wp:positionH>
            <wp:positionV relativeFrom="paragraph">
              <wp:posOffset>398888</wp:posOffset>
            </wp:positionV>
            <wp:extent cx="612775" cy="621665"/>
            <wp:effectExtent l="25400" t="25400" r="73025" b="89535"/>
            <wp:wrapNone/>
            <wp:docPr id="1" name="image7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Ic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21665"/>
                    </a:xfrm>
                    <a:prstGeom prst="rect">
                      <a:avLst/>
                    </a:prstGeom>
                    <a:ln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28">
        <w:rPr>
          <w:rFonts w:ascii="Gilroy SemiBold" w:hAnsi="Gilroy SemiBold" w:cstheme="majorHAnsi"/>
          <w:b/>
          <w:bCs/>
          <w:sz w:val="28"/>
          <w:szCs w:val="28"/>
        </w:rPr>
        <w:t xml:space="preserve">           </w:t>
      </w:r>
    </w:p>
    <w:p w14:paraId="6756E640" w14:textId="5BAFF6A5" w:rsidR="000D6428" w:rsidRPr="00400099" w:rsidRDefault="000D6428" w:rsidP="00BB1AD8">
      <w:pPr>
        <w:jc w:val="both"/>
        <w:rPr>
          <w:rFonts w:ascii="Gilroy SemiBold" w:hAnsi="Gilroy SemiBold" w:cstheme="majorHAnsi"/>
          <w:b/>
          <w:bCs/>
          <w:sz w:val="28"/>
          <w:szCs w:val="28"/>
        </w:rPr>
      </w:pPr>
    </w:p>
    <w:p w14:paraId="712AA679" w14:textId="6A22B4AC" w:rsidR="00C80CE2" w:rsidRPr="0023117B" w:rsidRDefault="00C919CA" w:rsidP="0023117B">
      <w:pPr>
        <w:jc w:val="both"/>
        <w:rPr>
          <w:rFonts w:asciiTheme="majorHAnsi" w:hAnsiTheme="majorHAnsi" w:cstheme="majorHAnsi"/>
        </w:rPr>
      </w:pPr>
      <w:r w:rsidRPr="006404D8">
        <w:rPr>
          <w:rFonts w:ascii="Gilroy Black" w:hAnsi="Gilroy Black" w:cstheme="majorHAnsi"/>
          <w:noProof/>
          <w:color w:val="CB72FF"/>
        </w:rPr>
        <w:lastRenderedPageBreak/>
        <w:drawing>
          <wp:anchor distT="0" distB="0" distL="114300" distR="114300" simplePos="0" relativeHeight="251931648" behindDoc="0" locked="0" layoutInCell="1" allowOverlap="1" wp14:anchorId="6CF4B1B2" wp14:editId="431C6A69">
            <wp:simplePos x="0" y="0"/>
            <wp:positionH relativeFrom="margin">
              <wp:posOffset>-610870</wp:posOffset>
            </wp:positionH>
            <wp:positionV relativeFrom="paragraph">
              <wp:posOffset>-30480</wp:posOffset>
            </wp:positionV>
            <wp:extent cx="2162754" cy="739471"/>
            <wp:effectExtent l="0" t="0" r="0" b="3810"/>
            <wp:wrapNone/>
            <wp:docPr id="1040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B671C0-1812-4397-AB0A-DF6FA612D3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1B671C0-1812-4397-AB0A-DF6FA612D309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" r="-42"/>
                    <a:stretch/>
                  </pic:blipFill>
                  <pic:spPr>
                    <a:xfrm>
                      <a:off x="0" y="0"/>
                      <a:ext cx="2162754" cy="73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DD45C89" wp14:editId="52D13F84">
                <wp:simplePos x="0" y="0"/>
                <wp:positionH relativeFrom="column">
                  <wp:posOffset>-1087755</wp:posOffset>
                </wp:positionH>
                <wp:positionV relativeFrom="paragraph">
                  <wp:posOffset>-197485</wp:posOffset>
                </wp:positionV>
                <wp:extent cx="2886323" cy="1137037"/>
                <wp:effectExtent l="38100" t="38100" r="104775" b="10160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323" cy="113703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7B399" id="Rectangle: Rounded Corners 14" o:spid="_x0000_s1026" style="position:absolute;margin-left:-85.65pt;margin-top:-15.55pt;width:227.25pt;height:89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" fillcolor="#f2f2f2 [3052]" stroked="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0D6428" w:rsidRPr="000D6428">
        <w:rPr>
          <w:rFonts w:asciiTheme="majorHAnsi" w:hAnsiTheme="majorHAnsi" w:cstheme="majorHAnsi"/>
        </w:rPr>
        <w:t xml:space="preserve"> </w:t>
      </w:r>
      <w:r w:rsidR="0023117B">
        <w:rPr>
          <w:rFonts w:ascii="Gilroy Black" w:hAnsi="Gilroy Black" w:cstheme="majorHAnsi"/>
          <w:noProof/>
          <w:color w:val="CB72FF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77218F" wp14:editId="2FF42204">
                <wp:simplePos x="0" y="0"/>
                <wp:positionH relativeFrom="column">
                  <wp:posOffset>-793115</wp:posOffset>
                </wp:positionH>
                <wp:positionV relativeFrom="paragraph">
                  <wp:posOffset>-1026276</wp:posOffset>
                </wp:positionV>
                <wp:extent cx="7539487" cy="10644996"/>
                <wp:effectExtent l="0" t="0" r="17145" b="107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487" cy="10644996"/>
                        </a:xfrm>
                        <a:prstGeom prst="rect">
                          <a:avLst/>
                        </a:prstGeom>
                        <a:solidFill>
                          <a:srgbClr val="770EE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192FA" id="Rectangle 57" o:spid="_x0000_s1026" style="position:absolute;margin-left:-62.45pt;margin-top:-80.8pt;width:593.65pt;height:838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" fillcolor="#770ee0" strokecolor="#350f3d [1604]" strokeweight="1pt"/>
            </w:pict>
          </mc:Fallback>
        </mc:AlternateContent>
      </w:r>
    </w:p>
    <w:p w14:paraId="501B5E69" w14:textId="071C6AC8" w:rsidR="00AB75AB" w:rsidRPr="001A1942" w:rsidRDefault="0023117B" w:rsidP="00C80CE2">
      <w:pPr>
        <w:pStyle w:val="ListParagraph"/>
        <w:rPr>
          <w:rFonts w:asciiTheme="majorHAnsi" w:hAnsiTheme="majorHAnsi" w:cstheme="majorHAnsi"/>
        </w:rPr>
      </w:pP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08768" behindDoc="0" locked="0" layoutInCell="1" allowOverlap="1" wp14:anchorId="08C87185" wp14:editId="60371988">
            <wp:simplePos x="0" y="0"/>
            <wp:positionH relativeFrom="column">
              <wp:posOffset>1101725</wp:posOffset>
            </wp:positionH>
            <wp:positionV relativeFrom="paragraph">
              <wp:posOffset>7393196</wp:posOffset>
            </wp:positionV>
            <wp:extent cx="343535" cy="343535"/>
            <wp:effectExtent l="0" t="0" r="0" b="0"/>
            <wp:wrapNone/>
            <wp:docPr id="1033" name="Graphic 15" descr="Laptop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A0039C8F-BD1A-4D42-BFB4-E6B9F6134F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Graphic 15" descr="Laptop with solid fill">
                      <a:extLst>
                        <a:ext uri="{FF2B5EF4-FFF2-40B4-BE49-F238E27FC236}">
                          <a16:creationId xmlns:a16="http://schemas.microsoft.com/office/drawing/2014/main" id="{A0039C8F-BD1A-4D42-BFB4-E6B9F6134F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3888" behindDoc="0" locked="0" layoutInCell="1" allowOverlap="1" wp14:anchorId="0E56A17A" wp14:editId="72E63474">
            <wp:simplePos x="0" y="0"/>
            <wp:positionH relativeFrom="column">
              <wp:posOffset>1134110</wp:posOffset>
            </wp:positionH>
            <wp:positionV relativeFrom="paragraph">
              <wp:posOffset>7888605</wp:posOffset>
            </wp:positionV>
            <wp:extent cx="294005" cy="248920"/>
            <wp:effectExtent l="0" t="0" r="0" b="5080"/>
            <wp:wrapNone/>
            <wp:docPr id="1038" name="Picture 32" descr="A picture containing ax, vector graph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F13382F-971C-594F-9546-845FABAFD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32" descr="A picture containing ax, vector graphics&#10;&#10;Description automatically generated">
                      <a:extLst>
                        <a:ext uri="{FF2B5EF4-FFF2-40B4-BE49-F238E27FC236}">
                          <a16:creationId xmlns:a16="http://schemas.microsoft.com/office/drawing/2014/main" id="{4F13382F-971C-594F-9546-845FABAFDA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2864" behindDoc="0" locked="0" layoutInCell="1" allowOverlap="1" wp14:anchorId="409090AC" wp14:editId="4D55E2AF">
            <wp:simplePos x="0" y="0"/>
            <wp:positionH relativeFrom="column">
              <wp:posOffset>1156970</wp:posOffset>
            </wp:positionH>
            <wp:positionV relativeFrom="paragraph">
              <wp:posOffset>8239125</wp:posOffset>
            </wp:positionV>
            <wp:extent cx="229235" cy="222250"/>
            <wp:effectExtent l="0" t="0" r="0" b="6350"/>
            <wp:wrapNone/>
            <wp:docPr id="1037" name="Picture 30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D22C34-A6B2-6D4F-A8F5-E4D15E61A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30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43D22C34-A6B2-6D4F-A8F5-E4D15E61A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4912" behindDoc="0" locked="0" layoutInCell="1" allowOverlap="1" wp14:anchorId="647BDCAF" wp14:editId="5CA1FC38">
            <wp:simplePos x="0" y="0"/>
            <wp:positionH relativeFrom="column">
              <wp:posOffset>1124585</wp:posOffset>
            </wp:positionH>
            <wp:positionV relativeFrom="paragraph">
              <wp:posOffset>8561705</wp:posOffset>
            </wp:positionV>
            <wp:extent cx="294005" cy="294005"/>
            <wp:effectExtent l="0" t="0" r="0" b="0"/>
            <wp:wrapNone/>
            <wp:docPr id="1039" name="Picture 3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F69AD0-25F7-DB49-AA2A-BA5161DFE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34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D8F69AD0-25F7-DB49-AA2A-BA5161DFEE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1840" behindDoc="0" locked="0" layoutInCell="1" allowOverlap="1" wp14:anchorId="7A4EA51F" wp14:editId="1016FAD8">
            <wp:simplePos x="0" y="0"/>
            <wp:positionH relativeFrom="column">
              <wp:posOffset>1125220</wp:posOffset>
            </wp:positionH>
            <wp:positionV relativeFrom="paragraph">
              <wp:posOffset>8882900</wp:posOffset>
            </wp:positionV>
            <wp:extent cx="294005" cy="294005"/>
            <wp:effectExtent l="0" t="0" r="0" b="0"/>
            <wp:wrapNone/>
            <wp:docPr id="1036" name="Graphic 23" descr="Emai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59164F6-39D0-2348-A333-55F9DDB30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Graphic 23" descr="Email with solid fill">
                      <a:extLst>
                        <a:ext uri="{FF2B5EF4-FFF2-40B4-BE49-F238E27FC236}">
                          <a16:creationId xmlns:a16="http://schemas.microsoft.com/office/drawing/2014/main" id="{759164F6-39D0-2348-A333-55F9DDB30C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F235A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C9D58E" wp14:editId="0A4C5C66">
                <wp:simplePos x="0" y="0"/>
                <wp:positionH relativeFrom="column">
                  <wp:posOffset>1480820</wp:posOffset>
                </wp:positionH>
                <wp:positionV relativeFrom="paragraph">
                  <wp:posOffset>7399366</wp:posOffset>
                </wp:positionV>
                <wp:extent cx="2226945" cy="2308225"/>
                <wp:effectExtent l="0" t="0" r="0" b="0"/>
                <wp:wrapNone/>
                <wp:docPr id="10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79EB0" w14:textId="55BE2D8A" w:rsidR="002F235A" w:rsidRPr="00A64F52" w:rsidRDefault="002F235A" w:rsidP="00A64F52">
                            <w:pPr>
                              <w:spacing w:line="480" w:lineRule="auto"/>
                              <w:rPr>
                                <w:rFonts w:ascii="Arial" w:hAnsi="Arial"/>
                                <w:color w:val="FFFFFF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www.access-ed.ngo     </w:t>
                            </w:r>
                          </w:p>
                          <w:p w14:paraId="673F72F7" w14:textId="405DC7C8" w:rsidR="002F235A" w:rsidRPr="00A64F52" w:rsidRDefault="002F235A" w:rsidP="00A64F52">
                            <w:pPr>
                              <w:spacing w:line="480" w:lineRule="auto"/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@_AccessEd</w:t>
                            </w:r>
                            <w:r>
                              <w:rPr>
                                <w:rFonts w:asciiTheme="minorHAnsi" w:hAnsi="Calibri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AccessEd NGO</w:t>
                            </w:r>
                            <w:r>
                              <w:rPr>
                                <w:rFonts w:asciiTheme="minorHAnsi" w:hAnsi="Calibri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@_accessed</w:t>
                            </w:r>
                            <w:r>
                              <w:rPr>
                                <w:rFonts w:asciiTheme="minorHAnsi" w:hAnsi="Calibri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hello@access-ed.ngo</w:t>
                            </w:r>
                          </w:p>
                          <w:p w14:paraId="082A5882" w14:textId="77777777" w:rsidR="002F235A" w:rsidRDefault="002F235A" w:rsidP="00A64F52">
                            <w:pPr>
                              <w:spacing w:after="240" w:line="480" w:lineRule="auto"/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9D58E" id="Rectangle 9" o:spid="_x0000_s1093" style="position:absolute;left:0;text-align:left;margin-left:116.6pt;margin-top:582.65pt;width:175.35pt;height:181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" filled="f" stroked="f">
                <v:textbox style="mso-fit-shape-to-text:t">
                  <w:txbxContent>
                    <w:p w14:paraId="5C979EB0" w14:textId="55BE2D8A" w:rsidR="002F235A" w:rsidRPr="00A64F52" w:rsidRDefault="002F235A" w:rsidP="00A64F52">
                      <w:pPr>
                        <w:spacing w:line="480" w:lineRule="auto"/>
                        <w:rPr>
                          <w:rFonts w:ascii="Arial" w:hAnsi="Arial"/>
                          <w:color w:val="FFFFFF"/>
                          <w:kern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www.access-ed.ngo     </w:t>
                      </w:r>
                    </w:p>
                    <w:p w14:paraId="673F72F7" w14:textId="405DC7C8" w:rsidR="002F235A" w:rsidRPr="00A64F52" w:rsidRDefault="002F235A" w:rsidP="00A64F52">
                      <w:pPr>
                        <w:spacing w:line="480" w:lineRule="auto"/>
                        <w:rPr>
                          <w:rFonts w:ascii="Arial" w:hAnsi="Arial"/>
                          <w:color w:val="FFFFFF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@_AccessEd</w:t>
                      </w:r>
                      <w:r>
                        <w:rPr>
                          <w:rFonts w:asciiTheme="minorHAnsi" w:hAnsi="Calibri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AccessEd NGO</w:t>
                      </w:r>
                      <w:r>
                        <w:rPr>
                          <w:rFonts w:asciiTheme="minorHAnsi" w:hAnsi="Calibri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@_accessed</w:t>
                      </w:r>
                      <w:r>
                        <w:rPr>
                          <w:rFonts w:asciiTheme="minorHAnsi" w:hAnsi="Calibri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hello@access-ed.ngo</w:t>
                      </w:r>
                    </w:p>
                    <w:p w14:paraId="082A5882" w14:textId="77777777" w:rsidR="002F235A" w:rsidRDefault="002F235A" w:rsidP="00A64F52">
                      <w:pPr>
                        <w:spacing w:after="240" w:line="480" w:lineRule="auto"/>
                        <w:rPr>
                          <w:rFonts w:asciiTheme="minorHAnsi" w:hAnsi="Calibri"/>
                          <w:color w:val="000000" w:themeColor="text1"/>
                          <w:kern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05696" behindDoc="0" locked="0" layoutInCell="1" allowOverlap="1" wp14:anchorId="0146486A" wp14:editId="2E817798">
            <wp:simplePos x="0" y="0"/>
            <wp:positionH relativeFrom="column">
              <wp:posOffset>-421005</wp:posOffset>
            </wp:positionH>
            <wp:positionV relativeFrom="paragraph">
              <wp:posOffset>7737475</wp:posOffset>
            </wp:positionV>
            <wp:extent cx="1207135" cy="1207135"/>
            <wp:effectExtent l="0" t="0" r="0" b="0"/>
            <wp:wrapNone/>
            <wp:docPr id="1026" name="Picture 2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BAA728B-82D6-EC48-9A91-068ECB9768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BAA728B-82D6-EC48-9A91-068ECB9768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09792" behindDoc="0" locked="0" layoutInCell="1" allowOverlap="1" wp14:anchorId="7C3E047C" wp14:editId="37D5C116">
            <wp:simplePos x="0" y="0"/>
            <wp:positionH relativeFrom="column">
              <wp:posOffset>3747770</wp:posOffset>
            </wp:positionH>
            <wp:positionV relativeFrom="paragraph">
              <wp:posOffset>8579543</wp:posOffset>
            </wp:positionV>
            <wp:extent cx="541655" cy="541655"/>
            <wp:effectExtent l="0" t="0" r="4445" b="0"/>
            <wp:wrapNone/>
            <wp:docPr id="1034" name="Graphic 17" descr="Barcode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58E5FE1-2F05-FC44-89E4-639E76506D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Graphic 17" descr="Barcode with solid fill">
                      <a:extLst>
                        <a:ext uri="{FF2B5EF4-FFF2-40B4-BE49-F238E27FC236}">
                          <a16:creationId xmlns:a16="http://schemas.microsoft.com/office/drawing/2014/main" id="{E58E5FE1-2F05-FC44-89E4-639E76506D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235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0816" behindDoc="0" locked="0" layoutInCell="1" allowOverlap="1" wp14:anchorId="7849E2DF" wp14:editId="1E5D2BAE">
            <wp:simplePos x="0" y="0"/>
            <wp:positionH relativeFrom="column">
              <wp:posOffset>3753485</wp:posOffset>
            </wp:positionH>
            <wp:positionV relativeFrom="paragraph">
              <wp:posOffset>7676283</wp:posOffset>
            </wp:positionV>
            <wp:extent cx="582295" cy="582295"/>
            <wp:effectExtent l="0" t="0" r="1905" b="0"/>
            <wp:wrapNone/>
            <wp:docPr id="1035" name="Graphic 21" descr="City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9562C8C-ADD1-754F-8C61-112C9975F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Graphic 21" descr="City with solid fill">
                      <a:extLst>
                        <a:ext uri="{FF2B5EF4-FFF2-40B4-BE49-F238E27FC236}">
                          <a16:creationId xmlns:a16="http://schemas.microsoft.com/office/drawing/2014/main" id="{E9562C8C-ADD1-754F-8C61-112C9975F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76D" w:rsidRPr="002F235A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A7F723" wp14:editId="77617F02">
                <wp:simplePos x="0" y="0"/>
                <wp:positionH relativeFrom="column">
                  <wp:posOffset>4366895</wp:posOffset>
                </wp:positionH>
                <wp:positionV relativeFrom="paragraph">
                  <wp:posOffset>7744287</wp:posOffset>
                </wp:positionV>
                <wp:extent cx="2226945" cy="1384935"/>
                <wp:effectExtent l="0" t="0" r="0" b="0"/>
                <wp:wrapNone/>
                <wp:docPr id="103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138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503CD" w14:textId="04E86271" w:rsidR="002F235A" w:rsidRDefault="002F235A" w:rsidP="002F235A">
                            <w:pP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Kemp House, 160 City Road</w:t>
                            </w:r>
                            <w:r w:rsidR="007E08C1">
                              <w:rPr>
                                <w:rFonts w:ascii="Arial" w:hAnsi="Arial"/>
                                <w:color w:val="FFFFFF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London, EC1V 2NX</w:t>
                            </w:r>
                          </w:p>
                          <w:p w14:paraId="62152945" w14:textId="77777777" w:rsidR="007E08C1" w:rsidRPr="007E08C1" w:rsidRDefault="007E08C1" w:rsidP="002F235A">
                            <w:pPr>
                              <w:rPr>
                                <w:rFonts w:ascii="Arial" w:hAnsi="Arial"/>
                                <w:color w:val="FFFFFF"/>
                                <w:kern w:val="24"/>
                                <w:szCs w:val="24"/>
                              </w:rPr>
                            </w:pPr>
                          </w:p>
                          <w:p w14:paraId="459F7F47" w14:textId="77777777" w:rsidR="002F235A" w:rsidRDefault="002F235A" w:rsidP="002F235A">
                            <w:pP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AccessEd is a charity registered in England and Wales (#1186355)</w:t>
                            </w:r>
                          </w:p>
                          <w:p w14:paraId="12E29C4A" w14:textId="77777777" w:rsidR="002F235A" w:rsidRDefault="002F235A" w:rsidP="002F235A">
                            <w:pP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kern w:val="24"/>
                              </w:rPr>
                              <w:t>      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7F723" id="Rectangle 11" o:spid="_x0000_s1094" style="position:absolute;left:0;text-align:left;margin-left:343.85pt;margin-top:609.8pt;width:175.35pt;height:109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" filled="f" stroked="f">
                <v:textbox style="mso-fit-shape-to-text:t">
                  <w:txbxContent>
                    <w:p w14:paraId="0FF503CD" w14:textId="04E86271" w:rsidR="002F235A" w:rsidRDefault="002F235A" w:rsidP="002F235A">
                      <w:pPr>
                        <w:rPr>
                          <w:rFonts w:ascii="Arial" w:hAnsi="Arial"/>
                          <w:color w:val="FFFFFF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Kemp House, 160 City Road</w:t>
                      </w:r>
                      <w:r w:rsidR="007E08C1">
                        <w:rPr>
                          <w:rFonts w:ascii="Arial" w:hAnsi="Arial"/>
                          <w:color w:val="FFFFFF"/>
                          <w:kern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London, EC1V 2NX</w:t>
                      </w:r>
                    </w:p>
                    <w:p w14:paraId="62152945" w14:textId="77777777" w:rsidR="007E08C1" w:rsidRPr="007E08C1" w:rsidRDefault="007E08C1" w:rsidP="002F235A">
                      <w:pPr>
                        <w:rPr>
                          <w:rFonts w:ascii="Arial" w:hAnsi="Arial"/>
                          <w:color w:val="FFFFFF"/>
                          <w:kern w:val="24"/>
                          <w:szCs w:val="24"/>
                        </w:rPr>
                      </w:pPr>
                    </w:p>
                    <w:p w14:paraId="459F7F47" w14:textId="77777777" w:rsidR="002F235A" w:rsidRDefault="002F235A" w:rsidP="002F235A">
                      <w:pPr>
                        <w:rPr>
                          <w:rFonts w:ascii="Arial" w:hAnsi="Arial"/>
                          <w:color w:val="FFFFFF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AccessEd is a charity registered in England and Wales (#1186355)</w:t>
                      </w:r>
                    </w:p>
                    <w:p w14:paraId="12E29C4A" w14:textId="77777777" w:rsidR="002F235A" w:rsidRDefault="002F235A" w:rsidP="002F235A">
                      <w:pPr>
                        <w:rPr>
                          <w:rFonts w:ascii="Arial" w:hAnsi="Arial"/>
                          <w:color w:val="FFFFFF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FFFFFF"/>
                          <w:kern w:val="24"/>
                        </w:rPr>
                        <w:t>       </w:t>
                      </w:r>
                    </w:p>
                  </w:txbxContent>
                </v:textbox>
              </v:rect>
            </w:pict>
          </mc:Fallback>
        </mc:AlternateContent>
      </w:r>
    </w:p>
    <w:sectPr w:rsidR="00AB75AB" w:rsidRPr="001A1942" w:rsidSect="00E46694">
      <w:footerReference w:type="default" r:id="rId47"/>
      <w:footerReference w:type="first" r:id="rId48"/>
      <w:pgSz w:w="11906" w:h="16838"/>
      <w:pgMar w:top="1440" w:right="991" w:bottom="709" w:left="1276" w:header="680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E2B2C" w14:textId="77777777" w:rsidR="004724E2" w:rsidRDefault="004724E2" w:rsidP="007D71C4">
      <w:pPr>
        <w:spacing w:after="0" w:line="240" w:lineRule="auto"/>
      </w:pPr>
      <w:r>
        <w:separator/>
      </w:r>
    </w:p>
  </w:endnote>
  <w:endnote w:type="continuationSeparator" w:id="0">
    <w:p w14:paraId="5C8735FA" w14:textId="77777777" w:rsidR="004724E2" w:rsidRDefault="004724E2" w:rsidP="007D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roy Black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roy SemiBold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Gilroy Light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Gilroy Medium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3069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5F696A" w14:textId="778DA0C3" w:rsidR="00713E2D" w:rsidRDefault="00713E2D" w:rsidP="00FF55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5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5BB73D" w14:textId="77777777" w:rsidR="00C56A57" w:rsidRDefault="00C56A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60995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3BAFAD" w14:textId="1382CDEB" w:rsidR="00074E68" w:rsidRDefault="00074E68">
        <w:pPr>
          <w:pStyle w:val="Footer"/>
          <w:jc w:val="center"/>
        </w:pPr>
      </w:p>
      <w:p w14:paraId="6A29BA33" w14:textId="56D23B99" w:rsidR="00713E2D" w:rsidRDefault="00713E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5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D91862" w14:textId="77777777" w:rsidR="00713E2D" w:rsidRDefault="00713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B3AF" w14:textId="77777777" w:rsidR="004724E2" w:rsidRDefault="004724E2" w:rsidP="007D71C4">
      <w:pPr>
        <w:spacing w:after="0" w:line="240" w:lineRule="auto"/>
      </w:pPr>
      <w:r>
        <w:separator/>
      </w:r>
    </w:p>
  </w:footnote>
  <w:footnote w:type="continuationSeparator" w:id="0">
    <w:p w14:paraId="2404BD76" w14:textId="77777777" w:rsidR="004724E2" w:rsidRDefault="004724E2" w:rsidP="007D7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E306D"/>
    <w:multiLevelType w:val="hybridMultilevel"/>
    <w:tmpl w:val="18DAE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D5370C"/>
    <w:multiLevelType w:val="hybridMultilevel"/>
    <w:tmpl w:val="F782E1EA"/>
    <w:lvl w:ilvl="0" w:tplc="7DB4D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58E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300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3A7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6A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14C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829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648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96F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B95089"/>
    <w:multiLevelType w:val="hybridMultilevel"/>
    <w:tmpl w:val="CB668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A133A"/>
    <w:multiLevelType w:val="hybridMultilevel"/>
    <w:tmpl w:val="145A4642"/>
    <w:lvl w:ilvl="0" w:tplc="7BB2F5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34949"/>
    <w:multiLevelType w:val="hybridMultilevel"/>
    <w:tmpl w:val="0FCA15FC"/>
    <w:lvl w:ilvl="0" w:tplc="531845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02D6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A1A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B043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6A0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5E8C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C0A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21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DE60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13A8F"/>
    <w:multiLevelType w:val="hybridMultilevel"/>
    <w:tmpl w:val="634AA16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C567C0"/>
    <w:multiLevelType w:val="hybridMultilevel"/>
    <w:tmpl w:val="210E7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B41C96"/>
    <w:multiLevelType w:val="hybridMultilevel"/>
    <w:tmpl w:val="A0CAD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97C41"/>
    <w:multiLevelType w:val="hybridMultilevel"/>
    <w:tmpl w:val="53EA9D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B51AF"/>
    <w:multiLevelType w:val="hybridMultilevel"/>
    <w:tmpl w:val="BF6879A8"/>
    <w:lvl w:ilvl="0" w:tplc="50DA1ED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F7435"/>
    <w:multiLevelType w:val="hybridMultilevel"/>
    <w:tmpl w:val="270425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8204F"/>
    <w:multiLevelType w:val="hybridMultilevel"/>
    <w:tmpl w:val="58E26C60"/>
    <w:lvl w:ilvl="0" w:tplc="A7D411BA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469F4"/>
    <w:multiLevelType w:val="hybridMultilevel"/>
    <w:tmpl w:val="29249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B0A47"/>
    <w:multiLevelType w:val="hybridMultilevel"/>
    <w:tmpl w:val="D5328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EE19A8"/>
    <w:multiLevelType w:val="hybridMultilevel"/>
    <w:tmpl w:val="14905CC8"/>
    <w:lvl w:ilvl="0" w:tplc="EFC2979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EEF9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0CF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7806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68F8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EAF9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4A1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1061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AA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B45B7"/>
    <w:multiLevelType w:val="hybridMultilevel"/>
    <w:tmpl w:val="89423906"/>
    <w:lvl w:ilvl="0" w:tplc="EA767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126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12E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9C5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C6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C01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285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62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ED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4"/>
  </w:num>
  <w:num w:numId="5">
    <w:abstractNumId w:val="11"/>
  </w:num>
  <w:num w:numId="6">
    <w:abstractNumId w:val="6"/>
  </w:num>
  <w:num w:numId="7">
    <w:abstractNumId w:val="8"/>
  </w:num>
  <w:num w:numId="8">
    <w:abstractNumId w:val="10"/>
  </w:num>
  <w:num w:numId="9">
    <w:abstractNumId w:val="1"/>
  </w:num>
  <w:num w:numId="10">
    <w:abstractNumId w:val="15"/>
  </w:num>
  <w:num w:numId="11">
    <w:abstractNumId w:val="12"/>
  </w:num>
  <w:num w:numId="12">
    <w:abstractNumId w:val="5"/>
  </w:num>
  <w:num w:numId="13">
    <w:abstractNumId w:val="3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F4C"/>
    <w:rsid w:val="00013A3B"/>
    <w:rsid w:val="00013A6A"/>
    <w:rsid w:val="00030140"/>
    <w:rsid w:val="00074E68"/>
    <w:rsid w:val="00076581"/>
    <w:rsid w:val="000808C7"/>
    <w:rsid w:val="00094C92"/>
    <w:rsid w:val="000A1587"/>
    <w:rsid w:val="000A335E"/>
    <w:rsid w:val="000C2F8D"/>
    <w:rsid w:val="000C6741"/>
    <w:rsid w:val="000D6428"/>
    <w:rsid w:val="000D6F4E"/>
    <w:rsid w:val="000E0411"/>
    <w:rsid w:val="000E213C"/>
    <w:rsid w:val="00101937"/>
    <w:rsid w:val="001130BF"/>
    <w:rsid w:val="0011589D"/>
    <w:rsid w:val="0013588A"/>
    <w:rsid w:val="00164534"/>
    <w:rsid w:val="0019355E"/>
    <w:rsid w:val="00197DF9"/>
    <w:rsid w:val="001A1942"/>
    <w:rsid w:val="001F25D8"/>
    <w:rsid w:val="00201027"/>
    <w:rsid w:val="00211939"/>
    <w:rsid w:val="00230088"/>
    <w:rsid w:val="00230C3A"/>
    <w:rsid w:val="0023117B"/>
    <w:rsid w:val="00236285"/>
    <w:rsid w:val="002404EF"/>
    <w:rsid w:val="002519A2"/>
    <w:rsid w:val="00254442"/>
    <w:rsid w:val="0026171B"/>
    <w:rsid w:val="002800F4"/>
    <w:rsid w:val="0028247F"/>
    <w:rsid w:val="00286D46"/>
    <w:rsid w:val="00297640"/>
    <w:rsid w:val="002B07AD"/>
    <w:rsid w:val="002D4F2A"/>
    <w:rsid w:val="002E26C1"/>
    <w:rsid w:val="002E6398"/>
    <w:rsid w:val="002F1F9C"/>
    <w:rsid w:val="002F235A"/>
    <w:rsid w:val="002F59B8"/>
    <w:rsid w:val="002F6527"/>
    <w:rsid w:val="00305FCD"/>
    <w:rsid w:val="00306FC4"/>
    <w:rsid w:val="00314FEE"/>
    <w:rsid w:val="00367183"/>
    <w:rsid w:val="00376193"/>
    <w:rsid w:val="0039019B"/>
    <w:rsid w:val="00395A29"/>
    <w:rsid w:val="003A2B61"/>
    <w:rsid w:val="003C6112"/>
    <w:rsid w:val="003D3A31"/>
    <w:rsid w:val="003F0454"/>
    <w:rsid w:val="003F2947"/>
    <w:rsid w:val="00400099"/>
    <w:rsid w:val="0040272C"/>
    <w:rsid w:val="004102D9"/>
    <w:rsid w:val="004129CA"/>
    <w:rsid w:val="004279C6"/>
    <w:rsid w:val="004302E2"/>
    <w:rsid w:val="00440D9B"/>
    <w:rsid w:val="00442B18"/>
    <w:rsid w:val="0045304F"/>
    <w:rsid w:val="004724E2"/>
    <w:rsid w:val="004906EA"/>
    <w:rsid w:val="00497B1A"/>
    <w:rsid w:val="004B36FF"/>
    <w:rsid w:val="004E6C91"/>
    <w:rsid w:val="004F6388"/>
    <w:rsid w:val="005016F5"/>
    <w:rsid w:val="005244D7"/>
    <w:rsid w:val="00526131"/>
    <w:rsid w:val="00557FB7"/>
    <w:rsid w:val="0056626A"/>
    <w:rsid w:val="00591289"/>
    <w:rsid w:val="00595B74"/>
    <w:rsid w:val="005A324C"/>
    <w:rsid w:val="005B2850"/>
    <w:rsid w:val="005D0EE5"/>
    <w:rsid w:val="005F5C4C"/>
    <w:rsid w:val="005F6E37"/>
    <w:rsid w:val="00613BAD"/>
    <w:rsid w:val="00637152"/>
    <w:rsid w:val="006404D8"/>
    <w:rsid w:val="006464D1"/>
    <w:rsid w:val="00652E94"/>
    <w:rsid w:val="006605A6"/>
    <w:rsid w:val="00666909"/>
    <w:rsid w:val="006949EC"/>
    <w:rsid w:val="006B50B8"/>
    <w:rsid w:val="006B57DD"/>
    <w:rsid w:val="006D642E"/>
    <w:rsid w:val="006F215B"/>
    <w:rsid w:val="00713E2D"/>
    <w:rsid w:val="0071440B"/>
    <w:rsid w:val="007237F8"/>
    <w:rsid w:val="00741933"/>
    <w:rsid w:val="00766798"/>
    <w:rsid w:val="00771788"/>
    <w:rsid w:val="00791E6C"/>
    <w:rsid w:val="0079215B"/>
    <w:rsid w:val="007B7575"/>
    <w:rsid w:val="007C300E"/>
    <w:rsid w:val="007D71C4"/>
    <w:rsid w:val="007E08C1"/>
    <w:rsid w:val="00813FB2"/>
    <w:rsid w:val="00822FEE"/>
    <w:rsid w:val="008472C5"/>
    <w:rsid w:val="0085585D"/>
    <w:rsid w:val="00857B55"/>
    <w:rsid w:val="0086076D"/>
    <w:rsid w:val="00863440"/>
    <w:rsid w:val="0087480E"/>
    <w:rsid w:val="00883A18"/>
    <w:rsid w:val="00887A0A"/>
    <w:rsid w:val="008B36DA"/>
    <w:rsid w:val="008B72D9"/>
    <w:rsid w:val="008C371E"/>
    <w:rsid w:val="008F732E"/>
    <w:rsid w:val="00903AF6"/>
    <w:rsid w:val="0092263E"/>
    <w:rsid w:val="00937762"/>
    <w:rsid w:val="0095179A"/>
    <w:rsid w:val="009559CA"/>
    <w:rsid w:val="009A623D"/>
    <w:rsid w:val="009C7F22"/>
    <w:rsid w:val="009E0B0D"/>
    <w:rsid w:val="009E17DA"/>
    <w:rsid w:val="00A21D01"/>
    <w:rsid w:val="00A3502B"/>
    <w:rsid w:val="00A44C0B"/>
    <w:rsid w:val="00A64429"/>
    <w:rsid w:val="00A64F52"/>
    <w:rsid w:val="00A65FFA"/>
    <w:rsid w:val="00AA6685"/>
    <w:rsid w:val="00AB4A90"/>
    <w:rsid w:val="00AB75AB"/>
    <w:rsid w:val="00B116E8"/>
    <w:rsid w:val="00B15D19"/>
    <w:rsid w:val="00B315D2"/>
    <w:rsid w:val="00B40F52"/>
    <w:rsid w:val="00B41728"/>
    <w:rsid w:val="00B52A50"/>
    <w:rsid w:val="00B560F1"/>
    <w:rsid w:val="00B63B17"/>
    <w:rsid w:val="00B64C16"/>
    <w:rsid w:val="00B77EB7"/>
    <w:rsid w:val="00B8238A"/>
    <w:rsid w:val="00BA0E41"/>
    <w:rsid w:val="00BA3715"/>
    <w:rsid w:val="00BB1AD8"/>
    <w:rsid w:val="00BB7BBE"/>
    <w:rsid w:val="00BE0738"/>
    <w:rsid w:val="00BE1612"/>
    <w:rsid w:val="00BE213E"/>
    <w:rsid w:val="00C03780"/>
    <w:rsid w:val="00C1074C"/>
    <w:rsid w:val="00C30BC6"/>
    <w:rsid w:val="00C359E5"/>
    <w:rsid w:val="00C36DE1"/>
    <w:rsid w:val="00C56A57"/>
    <w:rsid w:val="00C60EA8"/>
    <w:rsid w:val="00C664CC"/>
    <w:rsid w:val="00C756D6"/>
    <w:rsid w:val="00C80CE2"/>
    <w:rsid w:val="00C8187E"/>
    <w:rsid w:val="00C919CA"/>
    <w:rsid w:val="00C95871"/>
    <w:rsid w:val="00CB4CCF"/>
    <w:rsid w:val="00CD010A"/>
    <w:rsid w:val="00CE3FE4"/>
    <w:rsid w:val="00CF6434"/>
    <w:rsid w:val="00CF67FA"/>
    <w:rsid w:val="00D11BF6"/>
    <w:rsid w:val="00D96EFC"/>
    <w:rsid w:val="00DB21E2"/>
    <w:rsid w:val="00DC0F4C"/>
    <w:rsid w:val="00DC115E"/>
    <w:rsid w:val="00DD3633"/>
    <w:rsid w:val="00DE4775"/>
    <w:rsid w:val="00DF0B38"/>
    <w:rsid w:val="00E03FC2"/>
    <w:rsid w:val="00E33BAC"/>
    <w:rsid w:val="00E46694"/>
    <w:rsid w:val="00E55E87"/>
    <w:rsid w:val="00E64E15"/>
    <w:rsid w:val="00E6584A"/>
    <w:rsid w:val="00E66652"/>
    <w:rsid w:val="00E70377"/>
    <w:rsid w:val="00EA6FF1"/>
    <w:rsid w:val="00EC2B7A"/>
    <w:rsid w:val="00EC65E2"/>
    <w:rsid w:val="00ED10E6"/>
    <w:rsid w:val="00F17AEC"/>
    <w:rsid w:val="00F34810"/>
    <w:rsid w:val="00F42E70"/>
    <w:rsid w:val="00F46F63"/>
    <w:rsid w:val="00F535F2"/>
    <w:rsid w:val="00F807C5"/>
    <w:rsid w:val="00F9139F"/>
    <w:rsid w:val="00F92826"/>
    <w:rsid w:val="00FB4548"/>
    <w:rsid w:val="00FB4D2F"/>
    <w:rsid w:val="00FC783C"/>
    <w:rsid w:val="00FD3772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46FB1"/>
  <w15:chartTrackingRefBased/>
  <w15:docId w15:val="{6D1F629B-0963-451F-9C28-C0915F34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1C4"/>
    <w:rPr>
      <w:rFonts w:ascii="Cambria" w:hAnsi="Cambri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1C4"/>
    <w:pPr>
      <w:keepNext/>
      <w:keepLines/>
      <w:spacing w:before="120" w:after="120"/>
      <w:outlineLvl w:val="0"/>
    </w:pPr>
    <w:rPr>
      <w:rFonts w:eastAsiaTheme="majorEastAsia" w:cstheme="majorBidi"/>
      <w:b/>
      <w:color w:val="0B226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1C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71C4"/>
    <w:rPr>
      <w:rFonts w:ascii="Cambria" w:eastAsiaTheme="majorEastAsia" w:hAnsi="Cambria" w:cstheme="majorBidi"/>
      <w:b/>
      <w:color w:val="0B226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D7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1C4"/>
    <w:rPr>
      <w:rFonts w:ascii="Cambria" w:hAnsi="Cambria"/>
    </w:rPr>
  </w:style>
  <w:style w:type="paragraph" w:styleId="Footer">
    <w:name w:val="footer"/>
    <w:basedOn w:val="Normal"/>
    <w:link w:val="FooterChar"/>
    <w:uiPriority w:val="99"/>
    <w:unhideWhenUsed/>
    <w:rsid w:val="007D7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1C4"/>
    <w:rPr>
      <w:rFonts w:ascii="Cambria" w:hAnsi="Cambria"/>
    </w:rPr>
  </w:style>
  <w:style w:type="paragraph" w:customStyle="1" w:styleId="Sub-Heading">
    <w:name w:val="Sub-Heading"/>
    <w:basedOn w:val="Heading1"/>
    <w:link w:val="Sub-HeadingChar"/>
    <w:qFormat/>
    <w:rsid w:val="007D71C4"/>
    <w:rPr>
      <w:color w:val="6B1F7C" w:themeColor="accent1"/>
      <w:sz w:val="28"/>
    </w:rPr>
  </w:style>
  <w:style w:type="character" w:customStyle="1" w:styleId="Sub-HeadingChar">
    <w:name w:val="Sub-Heading Char"/>
    <w:basedOn w:val="Heading1Char"/>
    <w:link w:val="Sub-Heading"/>
    <w:rsid w:val="007D71C4"/>
    <w:rPr>
      <w:rFonts w:ascii="Cambria" w:eastAsiaTheme="majorEastAsia" w:hAnsi="Cambria" w:cstheme="majorBidi"/>
      <w:b/>
      <w:color w:val="6B1F7C" w:themeColor="accent1"/>
      <w:sz w:val="28"/>
      <w:szCs w:val="32"/>
    </w:rPr>
  </w:style>
  <w:style w:type="paragraph" w:styleId="NoSpacing">
    <w:name w:val="No Spacing"/>
    <w:link w:val="NoSpacingChar"/>
    <w:uiPriority w:val="1"/>
    <w:qFormat/>
    <w:rsid w:val="000D6F4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D6F4E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C2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6FF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E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E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477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A9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A19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42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E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2E70"/>
    <w:rPr>
      <w:rFonts w:ascii="Cambria" w:hAnsi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E70"/>
    <w:rPr>
      <w:rFonts w:ascii="Cambria" w:hAnsi="Cambr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36FF"/>
    <w:pPr>
      <w:spacing w:after="0" w:line="240" w:lineRule="auto"/>
    </w:pPr>
    <w:rPr>
      <w:rFonts w:ascii="Cambria" w:hAnsi="Cambr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05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5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9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6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5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1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2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3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0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8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4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5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1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7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1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097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2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6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57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3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9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2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1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3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0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2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79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2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0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1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0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3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svg"/><Relationship Id="rId34" Type="http://schemas.openxmlformats.org/officeDocument/2006/relationships/image" Target="media/image20.tiff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cess-ed.ngo/research-based-curricula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yperlink" Target="https://www.access-ed.ngo/Pages/Category/thinkuni-uni-choice-app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2.svg"/><Relationship Id="rId28" Type="http://schemas.openxmlformats.org/officeDocument/2006/relationships/image" Target="media/image17.svg"/><Relationship Id="rId36" Type="http://schemas.openxmlformats.org/officeDocument/2006/relationships/image" Target="media/image22.sv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tiff"/><Relationship Id="rId31" Type="http://schemas.openxmlformats.org/officeDocument/2006/relationships/hyperlink" Target="https://www.access-ed.ngo/reachuni" TargetMode="External"/><Relationship Id="rId44" Type="http://schemas.openxmlformats.org/officeDocument/2006/relationships/image" Target="media/image3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www.access-ed.ngo/the-elephant-group-rbc-programme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tiff"/><Relationship Id="rId25" Type="http://schemas.openxmlformats.org/officeDocument/2006/relationships/image" Target="media/image14.png"/><Relationship Id="rId33" Type="http://schemas.openxmlformats.org/officeDocument/2006/relationships/image" Target="media/image19.tiff"/><Relationship Id="rId38" Type="http://schemas.openxmlformats.org/officeDocument/2006/relationships/image" Target="media/image24.png"/><Relationship Id="rId46" Type="http://schemas.openxmlformats.org/officeDocument/2006/relationships/image" Target="media/image32.svg"/><Relationship Id="rId20" Type="http://schemas.openxmlformats.org/officeDocument/2006/relationships/image" Target="media/image9.png"/><Relationship Id="rId41" Type="http://schemas.openxmlformats.org/officeDocument/2006/relationships/image" Target="media/image27.sv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lavinsky\Documents\Custom%20Office%20Templates\TEG%20Wor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69482D90304D02906D28591A4C7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48AA7-2FED-41BA-8496-535B270718E8}"/>
      </w:docPartPr>
      <w:docPartBody>
        <w:p w:rsidR="009C5A3B" w:rsidRDefault="0080347A" w:rsidP="0080347A">
          <w:pPr>
            <w:pStyle w:val="C869482D90304D02906D28591A4C7DF3"/>
          </w:pPr>
          <w:r>
            <w:rPr>
              <w:rStyle w:val="PlaceholderText"/>
            </w:rPr>
            <w:t>First Name</w:t>
          </w:r>
          <w:r w:rsidRPr="001C3695">
            <w:rPr>
              <w:rStyle w:val="PlaceholderText"/>
            </w:rPr>
            <w:t>.</w:t>
          </w:r>
        </w:p>
      </w:docPartBody>
    </w:docPart>
    <w:docPart>
      <w:docPartPr>
        <w:name w:val="BDA5AE16E60840E4B48D9B80B5DF0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68146-6E5D-47B1-ABA3-21DD6AA32FFD}"/>
      </w:docPartPr>
      <w:docPartBody>
        <w:p w:rsidR="009C5A3B" w:rsidRDefault="0080347A" w:rsidP="0080347A">
          <w:pPr>
            <w:pStyle w:val="BDA5AE16E60840E4B48D9B80B5DF0D38"/>
          </w:pPr>
          <w:r w:rsidRPr="001C369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3BB626A7DBAC4D97B727C9AA4F3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F926E-647D-944E-8062-ADECB1A8E42C}"/>
      </w:docPartPr>
      <w:docPartBody>
        <w:p w:rsidR="002E2A04" w:rsidRDefault="00E60542" w:rsidP="00E60542">
          <w:pPr>
            <w:pStyle w:val="013BB626A7DBAC4D97B727C9AA4F30D6"/>
          </w:pPr>
          <w:r w:rsidRPr="001C369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roy Black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roy SemiBold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Gilroy Light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Gilroy Medium">
    <w:altName w:val="Calibri"/>
    <w:panose1 w:val="020B0604020202020204"/>
    <w:charset w:val="00"/>
    <w:family w:val="modern"/>
    <w:notTrueType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47A"/>
    <w:rsid w:val="002E2A04"/>
    <w:rsid w:val="0050092C"/>
    <w:rsid w:val="006F37EB"/>
    <w:rsid w:val="0080347A"/>
    <w:rsid w:val="00890AF0"/>
    <w:rsid w:val="009C5A3B"/>
    <w:rsid w:val="00DA7394"/>
    <w:rsid w:val="00E33E0A"/>
    <w:rsid w:val="00E60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542"/>
    <w:rPr>
      <w:color w:val="808080"/>
    </w:rPr>
  </w:style>
  <w:style w:type="paragraph" w:customStyle="1" w:styleId="C869482D90304D02906D28591A4C7DF3">
    <w:name w:val="C869482D90304D02906D28591A4C7DF3"/>
    <w:rsid w:val="0080347A"/>
  </w:style>
  <w:style w:type="paragraph" w:customStyle="1" w:styleId="BDA5AE16E60840E4B48D9B80B5DF0D38">
    <w:name w:val="BDA5AE16E60840E4B48D9B80B5DF0D38"/>
    <w:rsid w:val="0080347A"/>
  </w:style>
  <w:style w:type="paragraph" w:customStyle="1" w:styleId="013BB626A7DBAC4D97B727C9AA4F30D6">
    <w:name w:val="013BB626A7DBAC4D97B727C9AA4F30D6"/>
    <w:rsid w:val="00E6054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B1F7C"/>
      </a:accent1>
      <a:accent2>
        <a:srgbClr val="0B2265"/>
      </a:accent2>
      <a:accent3>
        <a:srgbClr val="A5A5A5"/>
      </a:accent3>
      <a:accent4>
        <a:srgbClr val="4472C4"/>
      </a:accent4>
      <a:accent5>
        <a:srgbClr val="70AD47"/>
      </a:accent5>
      <a:accent6>
        <a:srgbClr val="FFC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5C4602E71354CB5DA8FB2B53C0DD7" ma:contentTypeVersion="32" ma:contentTypeDescription="Create a new document." ma:contentTypeScope="" ma:versionID="d7676048a1bc67821746085447df5646">
  <xsd:schema xmlns:xsd="http://www.w3.org/2001/XMLSchema" xmlns:xs="http://www.w3.org/2001/XMLSchema" xmlns:p="http://schemas.microsoft.com/office/2006/metadata/properties" xmlns:ns3="d4c5f3a2-5167-4d17-82e3-6bd5276fabac" xmlns:ns4="6af79b62-caf5-408c-a76d-cc39346a0674" targetNamespace="http://schemas.microsoft.com/office/2006/metadata/properties" ma:root="true" ma:fieldsID="c0b04cf3553ab4bd9ddda07e908312af" ns3:_="" ns4:_="">
    <xsd:import namespace="d4c5f3a2-5167-4d17-82e3-6bd5276fabac"/>
    <xsd:import namespace="6af79b62-caf5-408c-a76d-cc39346a06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5f3a2-5167-4d17-82e3-6bd5276fab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79b62-caf5-408c-a76d-cc39346a0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d4c5f3a2-5167-4d17-82e3-6bd5276fabac" xsi:nil="true"/>
    <CultureName xmlns="d4c5f3a2-5167-4d17-82e3-6bd5276fabac" xsi:nil="true"/>
    <AppVersion xmlns="d4c5f3a2-5167-4d17-82e3-6bd5276fabac" xsi:nil="true"/>
    <Invited_Teachers xmlns="d4c5f3a2-5167-4d17-82e3-6bd5276fabac" xsi:nil="true"/>
    <Invited_Students xmlns="d4c5f3a2-5167-4d17-82e3-6bd5276fabac" xsi:nil="true"/>
    <IsNotebookLocked xmlns="d4c5f3a2-5167-4d17-82e3-6bd5276fabac" xsi:nil="true"/>
    <Math_Settings xmlns="d4c5f3a2-5167-4d17-82e3-6bd5276fabac" xsi:nil="true"/>
    <Self_Registration_Enabled xmlns="d4c5f3a2-5167-4d17-82e3-6bd5276fabac" xsi:nil="true"/>
    <Students xmlns="d4c5f3a2-5167-4d17-82e3-6bd5276fabac">
      <UserInfo>
        <DisplayName/>
        <AccountId xsi:nil="true"/>
        <AccountType/>
      </UserInfo>
    </Students>
    <Student_Groups xmlns="d4c5f3a2-5167-4d17-82e3-6bd5276fabac">
      <UserInfo>
        <DisplayName/>
        <AccountId xsi:nil="true"/>
        <AccountType/>
      </UserInfo>
    </Student_Groups>
    <TeamsChannelId xmlns="d4c5f3a2-5167-4d17-82e3-6bd5276fabac" xsi:nil="true"/>
    <Has_Teacher_Only_SectionGroup xmlns="d4c5f3a2-5167-4d17-82e3-6bd5276fabac" xsi:nil="true"/>
    <NotebookType xmlns="d4c5f3a2-5167-4d17-82e3-6bd5276fabac" xsi:nil="true"/>
    <LMS_Mappings xmlns="d4c5f3a2-5167-4d17-82e3-6bd5276fabac" xsi:nil="true"/>
    <FolderType xmlns="d4c5f3a2-5167-4d17-82e3-6bd5276fabac" xsi:nil="true"/>
    <Owner xmlns="d4c5f3a2-5167-4d17-82e3-6bd5276fabac">
      <UserInfo>
        <DisplayName/>
        <AccountId xsi:nil="true"/>
        <AccountType/>
      </UserInfo>
    </Owner>
    <Teachers xmlns="d4c5f3a2-5167-4d17-82e3-6bd5276fabac">
      <UserInfo>
        <DisplayName/>
        <AccountId xsi:nil="true"/>
        <AccountType/>
      </UserInfo>
    </Teachers>
    <DefaultSectionNames xmlns="d4c5f3a2-5167-4d17-82e3-6bd5276fabac" xsi:nil="true"/>
    <Distribution_Groups xmlns="d4c5f3a2-5167-4d17-82e3-6bd5276fabac" xsi:nil="true"/>
    <Is_Collaboration_Space_Locked xmlns="d4c5f3a2-5167-4d17-82e3-6bd5276faba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D74F86-6FEB-43D6-A599-6DE51B454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5f3a2-5167-4d17-82e3-6bd5276fabac"/>
    <ds:schemaRef ds:uri="6af79b62-caf5-408c-a76d-cc39346a0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68C05-6BE6-4636-8B82-B5E8EEBB99AF}">
  <ds:schemaRefs>
    <ds:schemaRef ds:uri="http://schemas.microsoft.com/office/2006/metadata/properties"/>
    <ds:schemaRef ds:uri="http://schemas.microsoft.com/office/infopath/2007/PartnerControls"/>
    <ds:schemaRef ds:uri="d4c5f3a2-5167-4d17-82e3-6bd5276fabac"/>
  </ds:schemaRefs>
</ds:datastoreItem>
</file>

<file path=customXml/itemProps3.xml><?xml version="1.0" encoding="utf-8"?>
<ds:datastoreItem xmlns:ds="http://schemas.openxmlformats.org/officeDocument/2006/customXml" ds:itemID="{A92B29AD-8D3F-4443-AE96-4C59FF2B1C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ADBF62-8739-4DCA-A7E1-F2EFAB966C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C:\Users\mslavinsky\Documents\Custom Office Templates\TEG Word Template.dotx</Template>
  <TotalTime>7</TotalTime>
  <Pages>6</Pages>
  <Words>447</Words>
  <Characters>2508</Characters>
  <Application>Microsoft Office Word</Application>
  <DocSecurity>0</DocSecurity>
  <Lines>228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School</vt:lpstr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School</dc:title>
  <dc:subject/>
  <dc:creator>Michael Slavinsky</dc:creator>
  <cp:keywords/>
  <dc:description/>
  <cp:lastModifiedBy>Senthil Kumar, Swathi Lakshmi</cp:lastModifiedBy>
  <cp:revision>6</cp:revision>
  <cp:lastPrinted>2021-08-23T07:30:00Z</cp:lastPrinted>
  <dcterms:created xsi:type="dcterms:W3CDTF">2021-08-26T04:40:00Z</dcterms:created>
  <dcterms:modified xsi:type="dcterms:W3CDTF">2021-08-26T04:47:00Z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0x010100B6E5C4602E71354CB5DA8FB2B53C0DD7</vt:lpwstr>
  </property>
</Properties>
</file>