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A6" w:rsidRPr="00C25A15" w:rsidRDefault="00EF4978" w:rsidP="00C25A15">
      <w:pPr>
        <w:tabs>
          <w:tab w:val="left" w:pos="5895"/>
        </w:tabs>
        <w:spacing w:line="276" w:lineRule="auto"/>
        <w:rPr>
          <w:rFonts w:ascii="Dotum" w:eastAsia="Dotum" w:hAnsi="Dotum" w:cs="Arial"/>
          <w:sz w:val="44"/>
        </w:rPr>
      </w:pPr>
      <w:r w:rsidRPr="00C25A15">
        <w:rPr>
          <w:rFonts w:ascii="Dotum" w:eastAsia="Dotum" w:hAnsi="Dotum" w:cs="Arial"/>
          <w:sz w:val="44"/>
        </w:rPr>
        <w:t>PARALLELS OF PLACE</w:t>
      </w:r>
    </w:p>
    <w:p w:rsidR="00EF4978" w:rsidRDefault="00EF4978" w:rsidP="002776B5">
      <w:pPr>
        <w:tabs>
          <w:tab w:val="left" w:pos="5895"/>
        </w:tabs>
        <w:rPr>
          <w:rFonts w:ascii="Dotum" w:eastAsia="Dotum" w:hAnsi="Dotum" w:cs="Arial"/>
          <w:sz w:val="32"/>
        </w:rPr>
      </w:pPr>
      <w:r w:rsidRPr="00EF4978">
        <w:rPr>
          <w:rFonts w:ascii="Dotum" w:eastAsia="Dotum" w:hAnsi="Dotum" w:cs="Arial"/>
          <w:sz w:val="32"/>
        </w:rPr>
        <w:t>Lyn Nixon, Megan Christie, Ian Williams and David Ledger</w:t>
      </w:r>
    </w:p>
    <w:p w:rsidR="00EF4978" w:rsidRPr="001A4110" w:rsidRDefault="00EF4978" w:rsidP="002776B5">
      <w:pPr>
        <w:tabs>
          <w:tab w:val="left" w:pos="5895"/>
        </w:tabs>
        <w:rPr>
          <w:rFonts w:ascii="Dotum" w:eastAsia="Dotum" w:hAnsi="Dotum" w:cs="Arial"/>
          <w:sz w:val="14"/>
          <w:szCs w:val="16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="-386" w:tblpY="107"/>
        <w:tblW w:w="11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725"/>
        <w:gridCol w:w="2126"/>
        <w:gridCol w:w="3378"/>
        <w:gridCol w:w="709"/>
        <w:gridCol w:w="1559"/>
        <w:gridCol w:w="1561"/>
      </w:tblGrid>
      <w:tr w:rsidR="00C34AF1" w:rsidRPr="002776B5" w:rsidTr="0067201C">
        <w:trPr>
          <w:trHeight w:val="454"/>
        </w:trPr>
        <w:tc>
          <w:tcPr>
            <w:tcW w:w="510" w:type="dxa"/>
          </w:tcPr>
          <w:p w:rsidR="00DE36D6" w:rsidRPr="00F120F6" w:rsidRDefault="00DE36D6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Artist:</w:t>
            </w:r>
          </w:p>
        </w:tc>
        <w:tc>
          <w:tcPr>
            <w:tcW w:w="2126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Title:</w:t>
            </w:r>
          </w:p>
        </w:tc>
        <w:tc>
          <w:tcPr>
            <w:tcW w:w="3378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Medium:</w:t>
            </w:r>
          </w:p>
        </w:tc>
        <w:tc>
          <w:tcPr>
            <w:tcW w:w="709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Year:</w:t>
            </w:r>
          </w:p>
        </w:tc>
        <w:tc>
          <w:tcPr>
            <w:tcW w:w="1559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Dimensions:</w:t>
            </w:r>
            <w:r w:rsidRPr="00F120F6">
              <w:rPr>
                <w:rFonts w:asciiTheme="minorHAnsi" w:hAnsiTheme="minorHAnsi" w:cs="Arial"/>
                <w:b/>
                <w:color w:val="auto"/>
                <w:sz w:val="16"/>
                <w:szCs w:val="16"/>
              </w:rPr>
              <w:t xml:space="preserve"> </w:t>
            </w:r>
            <w:r w:rsidRPr="00F120F6">
              <w:rPr>
                <w:rFonts w:asciiTheme="minorHAnsi" w:hAnsiTheme="minorHAnsi" w:cs="Arial"/>
                <w:b/>
                <w:color w:val="auto"/>
                <w:sz w:val="16"/>
                <w:szCs w:val="16"/>
              </w:rPr>
              <w:br/>
            </w:r>
            <w:r w:rsidRPr="00F120F6">
              <w:rPr>
                <w:rFonts w:asciiTheme="minorHAnsi" w:hAnsiTheme="minorHAnsi" w:cs="Arial"/>
                <w:color w:val="auto"/>
                <w:sz w:val="16"/>
                <w:szCs w:val="21"/>
              </w:rPr>
              <w:t>(cm)</w:t>
            </w:r>
          </w:p>
        </w:tc>
        <w:tc>
          <w:tcPr>
            <w:tcW w:w="1561" w:type="dxa"/>
          </w:tcPr>
          <w:p w:rsidR="00DE36D6" w:rsidRPr="00F120F6" w:rsidRDefault="00DE36D6" w:rsidP="0067201C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</w:pPr>
            <w:r w:rsidRPr="00F120F6">
              <w:rPr>
                <w:rFonts w:asciiTheme="minorHAnsi" w:hAnsiTheme="minorHAnsi" w:cs="Arial"/>
                <w:b/>
                <w:color w:val="auto"/>
                <w:sz w:val="21"/>
                <w:szCs w:val="21"/>
              </w:rPr>
              <w:t>Price:</w:t>
            </w:r>
          </w:p>
        </w:tc>
      </w:tr>
      <w:tr w:rsidR="00C34AF1" w:rsidRPr="002776B5" w:rsidTr="0067201C">
        <w:trPr>
          <w:trHeight w:val="20"/>
        </w:trPr>
        <w:tc>
          <w:tcPr>
            <w:tcW w:w="510" w:type="dxa"/>
          </w:tcPr>
          <w:p w:rsidR="008014B3" w:rsidRPr="00F120F6" w:rsidRDefault="008014B3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4"/>
                <w:szCs w:val="21"/>
              </w:rPr>
            </w:pPr>
          </w:p>
        </w:tc>
        <w:tc>
          <w:tcPr>
            <w:tcW w:w="1725" w:type="dxa"/>
          </w:tcPr>
          <w:p w:rsidR="008014B3" w:rsidRPr="00D613A4" w:rsidRDefault="008014B3" w:rsidP="0067201C">
            <w:pPr>
              <w:rPr>
                <w:rFonts w:asciiTheme="minorHAnsi" w:hAnsiTheme="minorHAnsi" w:cs="Arial"/>
                <w:b/>
                <w:iCs/>
                <w:color w:val="auto"/>
                <w:sz w:val="4"/>
                <w:szCs w:val="21"/>
                <w:lang w:val="en-AU"/>
              </w:rPr>
            </w:pPr>
          </w:p>
        </w:tc>
        <w:tc>
          <w:tcPr>
            <w:tcW w:w="2126" w:type="dxa"/>
          </w:tcPr>
          <w:p w:rsidR="008014B3" w:rsidRPr="00F120F6" w:rsidRDefault="008014B3" w:rsidP="0067201C">
            <w:pPr>
              <w:rPr>
                <w:rFonts w:asciiTheme="minorHAnsi" w:hAnsiTheme="minorHAnsi" w:cs="Arial"/>
                <w:i/>
                <w:iCs/>
                <w:color w:val="auto"/>
                <w:sz w:val="4"/>
                <w:szCs w:val="21"/>
                <w:lang w:val="en-AU"/>
              </w:rPr>
            </w:pPr>
          </w:p>
        </w:tc>
        <w:tc>
          <w:tcPr>
            <w:tcW w:w="3378" w:type="dxa"/>
          </w:tcPr>
          <w:p w:rsidR="008014B3" w:rsidRPr="00F120F6" w:rsidRDefault="008014B3" w:rsidP="0067201C">
            <w:pPr>
              <w:rPr>
                <w:rFonts w:asciiTheme="minorHAnsi" w:hAnsiTheme="minorHAnsi" w:cs="Arial"/>
                <w:color w:val="auto"/>
                <w:sz w:val="4"/>
                <w:szCs w:val="21"/>
                <w:lang w:val="en-AU"/>
              </w:rPr>
            </w:pPr>
          </w:p>
        </w:tc>
        <w:tc>
          <w:tcPr>
            <w:tcW w:w="709" w:type="dxa"/>
          </w:tcPr>
          <w:p w:rsidR="008014B3" w:rsidRPr="00F120F6" w:rsidRDefault="008014B3" w:rsidP="0067201C">
            <w:pPr>
              <w:rPr>
                <w:rFonts w:asciiTheme="minorHAnsi" w:hAnsiTheme="minorHAnsi" w:cs="Arial"/>
                <w:color w:val="auto"/>
                <w:sz w:val="4"/>
                <w:szCs w:val="21"/>
                <w:lang w:val="en-AU"/>
              </w:rPr>
            </w:pPr>
          </w:p>
        </w:tc>
        <w:tc>
          <w:tcPr>
            <w:tcW w:w="1559" w:type="dxa"/>
          </w:tcPr>
          <w:p w:rsidR="008014B3" w:rsidRPr="00F120F6" w:rsidRDefault="008014B3" w:rsidP="0067201C">
            <w:pPr>
              <w:rPr>
                <w:rFonts w:asciiTheme="minorHAnsi" w:hAnsiTheme="minorHAnsi" w:cs="Arial"/>
                <w:color w:val="auto"/>
                <w:sz w:val="4"/>
                <w:szCs w:val="21"/>
                <w:lang w:val="en-AU"/>
              </w:rPr>
            </w:pPr>
          </w:p>
        </w:tc>
        <w:tc>
          <w:tcPr>
            <w:tcW w:w="1561" w:type="dxa"/>
          </w:tcPr>
          <w:p w:rsidR="008014B3" w:rsidRPr="00F120F6" w:rsidRDefault="008014B3" w:rsidP="0067201C">
            <w:pPr>
              <w:rPr>
                <w:rFonts w:asciiTheme="minorHAnsi" w:hAnsiTheme="minorHAnsi" w:cs="Arial"/>
                <w:color w:val="auto"/>
                <w:sz w:val="4"/>
                <w:szCs w:val="21"/>
                <w:lang w:val="en-AU"/>
              </w:rPr>
            </w:pPr>
          </w:p>
        </w:tc>
      </w:tr>
      <w:tr w:rsidR="00BB4ABC" w:rsidRPr="00BB4ABC" w:rsidTr="0067201C">
        <w:trPr>
          <w:trHeight w:val="680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1-2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City Blocks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Marri (</w:t>
            </w:r>
            <w:proofErr w:type="spellStart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Corymbia</w:t>
            </w:r>
            <w:proofErr w:type="spellEnd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 </w:t>
            </w:r>
            <w:proofErr w:type="spellStart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ca</w:t>
            </w: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lophylla</w:t>
            </w:r>
            <w:proofErr w:type="spellEnd"/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) veneer, screen printed plywood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30 x 30 x 30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$200 each</w:t>
            </w:r>
          </w:p>
        </w:tc>
      </w:tr>
      <w:tr w:rsidR="00BB4ABC" w:rsidRPr="00BB4ABC" w:rsidTr="0067201C">
        <w:trPr>
          <w:trHeight w:val="1247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Ravens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Lithograph on cotton rag paper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50 x 38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$350 (unframed) $550 (framed) Edition of 6</w:t>
            </w:r>
          </w:p>
        </w:tc>
      </w:tr>
      <w:tr w:rsidR="00BB4ABC" w:rsidRPr="00BB4ABC" w:rsidTr="0067201C">
        <w:trPr>
          <w:trHeight w:val="1247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4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Bushfire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Lithograph on cotton rag paper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50 x 38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$350 (unframed) $550 (framed) Edition of 6</w:t>
            </w:r>
          </w:p>
        </w:tc>
      </w:tr>
      <w:tr w:rsidR="00BB4ABC" w:rsidRPr="00BB4ABC" w:rsidTr="0067201C">
        <w:trPr>
          <w:trHeight w:val="1757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In the depth of the forest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Sheoak (Allocasuarina </w:t>
            </w:r>
            <w:proofErr w:type="spellStart"/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f</w:t>
            </w:r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raseriana</w:t>
            </w:r>
            <w:proofErr w:type="spellEnd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), Marri (</w:t>
            </w:r>
            <w:proofErr w:type="spellStart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Corymbia</w:t>
            </w:r>
            <w:proofErr w:type="spellEnd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 </w:t>
            </w:r>
            <w:proofErr w:type="spellStart"/>
            <w:r w:rsidR="00F7378A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cal</w:t>
            </w: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ophylla</w:t>
            </w:r>
            <w:proofErr w:type="spellEnd"/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) with charred finish, screen printed veneer, cut out Sheoak (Allocasuarina fraseriana) panels, LED light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2016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150 x 110 x 75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$4,500</w:t>
            </w:r>
          </w:p>
        </w:tc>
      </w:tr>
      <w:tr w:rsidR="00BB4ABC" w:rsidRPr="00BB4ABC" w:rsidTr="0067201C">
        <w:trPr>
          <w:trHeight w:val="680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Interstice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Solvent transfer on cotton rag paper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iCs/>
                <w:color w:val="auto"/>
                <w:sz w:val="22"/>
                <w:szCs w:val="22"/>
                <w:lang w:val="en-AU"/>
              </w:rPr>
              <w:t>2016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58 x 45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$45</w:t>
            </w: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0</w:t>
            </w:r>
          </w:p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Edition of 5</w:t>
            </w:r>
          </w:p>
        </w:tc>
      </w:tr>
      <w:tr w:rsidR="00BB4ABC" w:rsidRPr="00BB4ABC" w:rsidTr="0067201C">
        <w:trPr>
          <w:trHeight w:val="680"/>
        </w:trPr>
        <w:tc>
          <w:tcPr>
            <w:tcW w:w="510" w:type="dxa"/>
          </w:tcPr>
          <w:p w:rsidR="00BB4ABC" w:rsidRPr="00BB4ABC" w:rsidRDefault="00BB4AB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1725" w:type="dxa"/>
          </w:tcPr>
          <w:p w:rsidR="00BB4ABC" w:rsidRPr="00BB4ABC" w:rsidRDefault="00BB4AB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</w:tcPr>
          <w:p w:rsidR="00BB4ABC" w:rsidRPr="00BB4ABC" w:rsidRDefault="00BB4ABC" w:rsidP="0067201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Chink</w:t>
            </w:r>
          </w:p>
        </w:tc>
        <w:tc>
          <w:tcPr>
            <w:tcW w:w="3378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Solvent transfer on cotton rag paper</w:t>
            </w:r>
          </w:p>
        </w:tc>
        <w:tc>
          <w:tcPr>
            <w:tcW w:w="70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2016</w:t>
            </w:r>
          </w:p>
        </w:tc>
        <w:tc>
          <w:tcPr>
            <w:tcW w:w="1559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58 x 45</w:t>
            </w:r>
          </w:p>
        </w:tc>
        <w:tc>
          <w:tcPr>
            <w:tcW w:w="1561" w:type="dxa"/>
          </w:tcPr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$45</w:t>
            </w: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0</w:t>
            </w:r>
          </w:p>
          <w:p w:rsidR="00BB4ABC" w:rsidRPr="00BB4ABC" w:rsidRDefault="00BB4AB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Edition of 5</w:t>
            </w:r>
          </w:p>
        </w:tc>
      </w:tr>
      <w:tr w:rsidR="00E645B1" w:rsidRPr="00BB4ABC" w:rsidTr="0067201C">
        <w:trPr>
          <w:trHeight w:val="90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Fissure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Pendant light, micro computer, servo motor, Arduino and relay: programming by Amy Hickman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2016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Various</w:t>
            </w:r>
          </w:p>
        </w:tc>
        <w:tc>
          <w:tcPr>
            <w:tcW w:w="1561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POA</w:t>
            </w:r>
          </w:p>
        </w:tc>
      </w:tr>
      <w:tr w:rsidR="00E645B1" w:rsidRPr="00BB4ABC" w:rsidTr="0067201C">
        <w:trPr>
          <w:trHeight w:val="680"/>
        </w:trPr>
        <w:tc>
          <w:tcPr>
            <w:tcW w:w="510" w:type="dxa"/>
          </w:tcPr>
          <w:p w:rsidR="00E645B1" w:rsidRPr="00536AB1" w:rsidRDefault="00536AB1" w:rsidP="00536AB1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536AB1">
              <w:rPr>
                <w:rFonts w:asciiTheme="minorHAnsi" w:hAnsiTheme="minorHAnsi" w:cs="Arial"/>
                <w:color w:val="auto"/>
                <w:sz w:val="22"/>
                <w:szCs w:val="22"/>
              </w:rPr>
              <w:t>*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 </w:t>
            </w:r>
            <w:r w:rsidR="00E645B1" w:rsidRPr="00536AB1">
              <w:rPr>
                <w:rFonts w:asciiTheme="minorHAnsi" w:hAnsiTheme="minorHAnsi"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Vicissitude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Clay and ink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2017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Various</w:t>
            </w:r>
          </w:p>
        </w:tc>
        <w:tc>
          <w:tcPr>
            <w:tcW w:w="1561" w:type="dxa"/>
          </w:tcPr>
          <w:p w:rsidR="00E645B1" w:rsidRPr="00E645B1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E645B1">
              <w:rPr>
                <w:rFonts w:asciiTheme="minorHAnsi" w:hAnsiTheme="minorHAnsi" w:cs="Arial"/>
                <w:color w:val="auto"/>
                <w:sz w:val="22"/>
                <w:szCs w:val="22"/>
              </w:rPr>
              <w:t>*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 </w:t>
            </w:r>
            <w:r w:rsidRPr="00E645B1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See reverse </w:t>
            </w:r>
            <w:r w:rsidRPr="00E645B1">
              <w:rPr>
                <w:rFonts w:asciiTheme="minorHAnsi" w:hAnsiTheme="minorHAnsi" w:cs="Arial"/>
                <w:color w:val="auto"/>
                <w:sz w:val="22"/>
                <w:szCs w:val="22"/>
              </w:rPr>
              <w:br/>
              <w:t>for details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10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Maelstrom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and synthetic polymer on panel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 x 30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Sold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11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Visitation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and synthetic polymer on panel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 x 30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$430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12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Solid Query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on panel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 x 30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$430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13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Terrestrial Material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on panel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80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$890</w:t>
            </w:r>
          </w:p>
        </w:tc>
      </w:tr>
      <w:tr w:rsidR="0067201C" w:rsidRPr="00BB4ABC" w:rsidTr="0067201C">
        <w:trPr>
          <w:trHeight w:val="397"/>
        </w:trPr>
        <w:tc>
          <w:tcPr>
            <w:tcW w:w="510" w:type="dxa"/>
          </w:tcPr>
          <w:p w:rsidR="0067201C" w:rsidRPr="00BB4AB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14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67201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1</w:t>
            </w:r>
          </w:p>
        </w:tc>
        <w:tc>
          <w:tcPr>
            <w:tcW w:w="3378" w:type="dxa"/>
            <w:vMerge w:val="restart"/>
          </w:tcPr>
          <w:p w:rsidR="0067201C" w:rsidRPr="0067201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67201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Screen printed veneered and cut out Sheoak (Allocasuarina fraseriana), Jarrah (Eucalyptus </w:t>
            </w:r>
            <w:proofErr w:type="spellStart"/>
            <w:r w:rsidRPr="0067201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marginata</w:t>
            </w:r>
            <w:proofErr w:type="spellEnd"/>
            <w:r w:rsidRPr="0067201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), Banksia (Banksia </w:t>
            </w:r>
            <w:proofErr w:type="spellStart"/>
            <w:r w:rsidRPr="0067201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integrifolia</w:t>
            </w:r>
            <w:proofErr w:type="spellEnd"/>
            <w:r w:rsidR="00506D3F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)</w:t>
            </w:r>
            <w:r w:rsidRPr="0067201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, plastic figures, photograph prints, dolls house furniture</w:t>
            </w: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67201C" w:rsidRPr="00BB4ABC" w:rsidTr="0067201C">
        <w:trPr>
          <w:trHeight w:val="397"/>
        </w:trPr>
        <w:tc>
          <w:tcPr>
            <w:tcW w:w="510" w:type="dxa"/>
          </w:tcPr>
          <w:p w:rsidR="0067201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15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2</w:t>
            </w:r>
          </w:p>
        </w:tc>
        <w:tc>
          <w:tcPr>
            <w:tcW w:w="3378" w:type="dxa"/>
            <w:vMerge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67201C" w:rsidRPr="00BB4ABC" w:rsidTr="0067201C">
        <w:trPr>
          <w:trHeight w:val="397"/>
        </w:trPr>
        <w:tc>
          <w:tcPr>
            <w:tcW w:w="510" w:type="dxa"/>
          </w:tcPr>
          <w:p w:rsidR="0067201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16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3</w:t>
            </w:r>
          </w:p>
        </w:tc>
        <w:tc>
          <w:tcPr>
            <w:tcW w:w="3378" w:type="dxa"/>
            <w:vMerge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67201C" w:rsidRPr="00BB4ABC" w:rsidTr="0067201C">
        <w:trPr>
          <w:trHeight w:val="794"/>
        </w:trPr>
        <w:tc>
          <w:tcPr>
            <w:tcW w:w="510" w:type="dxa"/>
          </w:tcPr>
          <w:p w:rsidR="0067201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17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4</w:t>
            </w:r>
          </w:p>
        </w:tc>
        <w:tc>
          <w:tcPr>
            <w:tcW w:w="3378" w:type="dxa"/>
            <w:vMerge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18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David Ledger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Portrait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60 x 60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$1,200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19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David Ledger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Heaven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60 x 60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$1,200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20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Palpable Being (diptych)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on panel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60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$1,400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E645B1" w:rsidRPr="00BB4ABC" w:rsidTr="0067201C">
        <w:trPr>
          <w:trHeight w:val="90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lastRenderedPageBreak/>
              <w:t>2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Rupture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Photograph on Voile and video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201</w:t>
            </w:r>
            <w:r w:rsidR="00792798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6-1</w:t>
            </w: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450 x 300 Voile panel and MP4</w:t>
            </w:r>
          </w:p>
        </w:tc>
        <w:tc>
          <w:tcPr>
            <w:tcW w:w="1561" w:type="dxa"/>
            <w:shd w:val="clear" w:color="auto" w:fill="auto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$500</w:t>
            </w:r>
          </w:p>
        </w:tc>
      </w:tr>
      <w:tr w:rsidR="0067201C" w:rsidRPr="00BB4ABC" w:rsidTr="0067201C">
        <w:trPr>
          <w:trHeight w:val="397"/>
        </w:trPr>
        <w:tc>
          <w:tcPr>
            <w:tcW w:w="510" w:type="dxa"/>
          </w:tcPr>
          <w:p w:rsidR="0067201C" w:rsidRPr="00BB4AB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22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5</w:t>
            </w:r>
          </w:p>
        </w:tc>
        <w:tc>
          <w:tcPr>
            <w:tcW w:w="3378" w:type="dxa"/>
            <w:vMerge w:val="restart"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 xml:space="preserve">Screen printed veneered and cut out Sheoak (Allocasuarina fraseriana), Jarrah (Eucalyptus marginata), Banksia (Banksia </w:t>
            </w:r>
            <w:proofErr w:type="spellStart"/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integrifolia</w:t>
            </w:r>
            <w:proofErr w:type="spellEnd"/>
            <w:r w:rsidR="00506D3F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)</w:t>
            </w: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, plastic figures, photograph prints, dolls house furniture</w:t>
            </w: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67201C" w:rsidRPr="00BB4ABC" w:rsidTr="0067201C">
        <w:trPr>
          <w:trHeight w:val="397"/>
        </w:trPr>
        <w:tc>
          <w:tcPr>
            <w:tcW w:w="510" w:type="dxa"/>
          </w:tcPr>
          <w:p w:rsidR="0067201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23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6</w:t>
            </w:r>
          </w:p>
        </w:tc>
        <w:tc>
          <w:tcPr>
            <w:tcW w:w="3378" w:type="dxa"/>
            <w:vMerge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67201C" w:rsidRPr="00BB4ABC" w:rsidTr="0067201C">
        <w:trPr>
          <w:trHeight w:val="1191"/>
        </w:trPr>
        <w:tc>
          <w:tcPr>
            <w:tcW w:w="510" w:type="dxa"/>
          </w:tcPr>
          <w:p w:rsidR="0067201C" w:rsidRDefault="0067201C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24</w:t>
            </w:r>
          </w:p>
        </w:tc>
        <w:tc>
          <w:tcPr>
            <w:tcW w:w="1725" w:type="dxa"/>
          </w:tcPr>
          <w:p w:rsidR="0067201C" w:rsidRPr="00BB4ABC" w:rsidRDefault="0067201C" w:rsidP="0067201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Megan Christie</w:t>
            </w:r>
          </w:p>
        </w:tc>
        <w:tc>
          <w:tcPr>
            <w:tcW w:w="2126" w:type="dxa"/>
          </w:tcPr>
          <w:p w:rsidR="0067201C" w:rsidRPr="00BB4ABC" w:rsidRDefault="0067201C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Room with a View 7</w:t>
            </w:r>
          </w:p>
        </w:tc>
        <w:tc>
          <w:tcPr>
            <w:tcW w:w="3378" w:type="dxa"/>
            <w:vMerge/>
          </w:tcPr>
          <w:p w:rsidR="0067201C" w:rsidRPr="00BB4ABC" w:rsidRDefault="0067201C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60 x 25 x 25</w:t>
            </w:r>
          </w:p>
        </w:tc>
        <w:tc>
          <w:tcPr>
            <w:tcW w:w="1561" w:type="dxa"/>
            <w:shd w:val="clear" w:color="auto" w:fill="auto"/>
          </w:tcPr>
          <w:p w:rsidR="0067201C" w:rsidRPr="00BB4ABC" w:rsidRDefault="0067201C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$650</w:t>
            </w:r>
          </w:p>
        </w:tc>
      </w:tr>
      <w:tr w:rsidR="00E645B1" w:rsidRPr="00BB4ABC" w:rsidTr="0067201C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25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David Ledger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Towers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60 x 60</w:t>
            </w:r>
          </w:p>
        </w:tc>
        <w:tc>
          <w:tcPr>
            <w:tcW w:w="1561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$1,200</w:t>
            </w:r>
          </w:p>
        </w:tc>
      </w:tr>
      <w:tr w:rsidR="00E645B1" w:rsidRPr="00BB4ABC" w:rsidTr="0047364E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26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David Ledger</w:t>
            </w:r>
          </w:p>
        </w:tc>
        <w:tc>
          <w:tcPr>
            <w:tcW w:w="2126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iCs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Lagoon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60 x 60</w:t>
            </w:r>
          </w:p>
        </w:tc>
        <w:tc>
          <w:tcPr>
            <w:tcW w:w="1561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$1,200</w:t>
            </w:r>
          </w:p>
        </w:tc>
      </w:tr>
      <w:tr w:rsidR="00E645B1" w:rsidRPr="00BB4ABC" w:rsidTr="0047364E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27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David Ledger</w:t>
            </w:r>
          </w:p>
        </w:tc>
        <w:tc>
          <w:tcPr>
            <w:tcW w:w="2126" w:type="dxa"/>
            <w:tcBorders>
              <w:left w:val="nil"/>
            </w:tcBorders>
          </w:tcPr>
          <w:p w:rsidR="00E645B1" w:rsidRPr="00BB4ABC" w:rsidRDefault="00BB5531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Tower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sz w:val="22"/>
                <w:szCs w:val="22"/>
              </w:rPr>
              <w:t>60 x 60</w:t>
            </w:r>
          </w:p>
        </w:tc>
        <w:tc>
          <w:tcPr>
            <w:tcW w:w="1561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</w:rPr>
              <w:t>$1,200</w:t>
            </w:r>
          </w:p>
        </w:tc>
      </w:tr>
      <w:tr w:rsidR="00E645B1" w:rsidRPr="00BB4ABC" w:rsidTr="0047364E">
        <w:trPr>
          <w:trHeight w:val="397"/>
        </w:trPr>
        <w:tc>
          <w:tcPr>
            <w:tcW w:w="510" w:type="dxa"/>
          </w:tcPr>
          <w:p w:rsidR="00E645B1" w:rsidRPr="00BB4ABC" w:rsidRDefault="00E645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28</w:t>
            </w:r>
          </w:p>
        </w:tc>
        <w:tc>
          <w:tcPr>
            <w:tcW w:w="1725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Ian Williams</w:t>
            </w:r>
          </w:p>
        </w:tc>
        <w:tc>
          <w:tcPr>
            <w:tcW w:w="2126" w:type="dxa"/>
            <w:tcBorders>
              <w:left w:val="nil"/>
            </w:tcBorders>
          </w:tcPr>
          <w:p w:rsidR="00E645B1" w:rsidRPr="00BB4ABC" w:rsidRDefault="00E645B1" w:rsidP="0067201C">
            <w:pPr>
              <w:rPr>
                <w:rFonts w:asciiTheme="minorHAnsi" w:hAnsiTheme="minorHAnsi" w:cs="Arial"/>
                <w:i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Concrete Superior</w:t>
            </w:r>
          </w:p>
        </w:tc>
        <w:tc>
          <w:tcPr>
            <w:tcW w:w="3378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Oil on canvas</w:t>
            </w:r>
          </w:p>
        </w:tc>
        <w:tc>
          <w:tcPr>
            <w:tcW w:w="709" w:type="dxa"/>
          </w:tcPr>
          <w:p w:rsidR="00E645B1" w:rsidRPr="00BB4ABC" w:rsidRDefault="00E645B1" w:rsidP="0067201C">
            <w:pPr>
              <w:rPr>
                <w:rFonts w:asciiTheme="minorHAnsi" w:hAnsiTheme="minorHAnsi"/>
                <w:sz w:val="22"/>
                <w:szCs w:val="22"/>
              </w:rPr>
            </w:pPr>
            <w:r w:rsidRPr="00BB4ABC"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  <w:t>2017</w:t>
            </w:r>
          </w:p>
        </w:tc>
        <w:tc>
          <w:tcPr>
            <w:tcW w:w="1559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45 x 68</w:t>
            </w:r>
          </w:p>
        </w:tc>
        <w:tc>
          <w:tcPr>
            <w:tcW w:w="1561" w:type="dxa"/>
          </w:tcPr>
          <w:p w:rsidR="00E645B1" w:rsidRPr="00BB4ABC" w:rsidRDefault="00E645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  <w:t>$680</w:t>
            </w:r>
          </w:p>
        </w:tc>
      </w:tr>
      <w:tr w:rsidR="00536AB1" w:rsidRPr="00BB4ABC" w:rsidTr="0047364E">
        <w:trPr>
          <w:trHeight w:val="397"/>
        </w:trPr>
        <w:tc>
          <w:tcPr>
            <w:tcW w:w="510" w:type="dxa"/>
          </w:tcPr>
          <w:p w:rsidR="00536AB1" w:rsidRDefault="00536AB1" w:rsidP="0067201C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</w:tcPr>
          <w:p w:rsidR="00536AB1" w:rsidRPr="00BB4ABC" w:rsidRDefault="00536A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536AB1" w:rsidRPr="00BB4ABC" w:rsidRDefault="00536AB1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3378" w:type="dxa"/>
          </w:tcPr>
          <w:p w:rsidR="00536AB1" w:rsidRPr="00BB4ABC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709" w:type="dxa"/>
          </w:tcPr>
          <w:p w:rsidR="00536AB1" w:rsidRPr="00BB4ABC" w:rsidRDefault="00536A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536AB1" w:rsidRPr="00BB4ABC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1561" w:type="dxa"/>
          </w:tcPr>
          <w:p w:rsidR="00536AB1" w:rsidRPr="00BB4ABC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</w:tr>
      <w:tr w:rsidR="00536AB1" w:rsidRPr="00BB4ABC" w:rsidTr="0047364E">
        <w:trPr>
          <w:trHeight w:val="397"/>
        </w:trPr>
        <w:tc>
          <w:tcPr>
            <w:tcW w:w="510" w:type="dxa"/>
          </w:tcPr>
          <w:p w:rsidR="00536AB1" w:rsidRPr="00536AB1" w:rsidRDefault="00536AB1" w:rsidP="00536AB1">
            <w:pPr>
              <w:tabs>
                <w:tab w:val="left" w:pos="5895"/>
              </w:tabs>
              <w:jc w:val="righ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536AB1">
              <w:rPr>
                <w:rFonts w:asciiTheme="minorHAnsi" w:hAnsiTheme="minorHAnsi" w:cs="Arial"/>
                <w:color w:val="auto"/>
                <w:sz w:val="22"/>
                <w:szCs w:val="22"/>
              </w:rPr>
              <w:t>*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 </w:t>
            </w:r>
            <w:r w:rsidRPr="00536AB1">
              <w:rPr>
                <w:rFonts w:asciiTheme="minorHAnsi" w:hAnsiTheme="minorHAnsi"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1725" w:type="dxa"/>
          </w:tcPr>
          <w:p w:rsidR="00536AB1" w:rsidRPr="00BB4ABC" w:rsidRDefault="00536AB1" w:rsidP="0067201C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BB4ABC">
              <w:rPr>
                <w:rFonts w:asciiTheme="minorHAnsi" w:hAnsiTheme="minorHAnsi"/>
                <w:b/>
                <w:sz w:val="22"/>
                <w:szCs w:val="22"/>
              </w:rPr>
              <w:t>Lyn Nixon</w:t>
            </w:r>
          </w:p>
        </w:tc>
        <w:tc>
          <w:tcPr>
            <w:tcW w:w="2126" w:type="dxa"/>
            <w:tcBorders>
              <w:left w:val="nil"/>
            </w:tcBorders>
          </w:tcPr>
          <w:p w:rsidR="00536AB1" w:rsidRPr="00536AB1" w:rsidRDefault="00536AB1" w:rsidP="0067201C">
            <w:pPr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</w:pPr>
            <w:r w:rsidRPr="00536AB1">
              <w:rPr>
                <w:rFonts w:asciiTheme="minorHAnsi" w:hAnsiTheme="minorHAnsi"/>
                <w:i/>
                <w:kern w:val="0"/>
                <w:sz w:val="22"/>
                <w:szCs w:val="22"/>
                <w:lang w:val="en-AU" w:eastAsia="en-AU"/>
              </w:rPr>
              <w:t>Vicissitude</w:t>
            </w:r>
          </w:p>
        </w:tc>
        <w:tc>
          <w:tcPr>
            <w:tcW w:w="3378" w:type="dxa"/>
          </w:tcPr>
          <w:p w:rsidR="00536AB1" w:rsidRPr="00536AB1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  <w:r w:rsidRPr="00536AB1">
              <w:rPr>
                <w:rFonts w:asciiTheme="minorHAnsi" w:hAnsiTheme="minorHAnsi" w:cs="Arial"/>
                <w:color w:val="auto"/>
                <w:sz w:val="22"/>
                <w:szCs w:val="22"/>
              </w:rPr>
              <w:t>(Clockwise around the room)</w:t>
            </w:r>
          </w:p>
        </w:tc>
        <w:tc>
          <w:tcPr>
            <w:tcW w:w="709" w:type="dxa"/>
          </w:tcPr>
          <w:p w:rsidR="00536AB1" w:rsidRPr="00BB4ABC" w:rsidRDefault="00536AB1" w:rsidP="0067201C">
            <w:pPr>
              <w:rPr>
                <w:rFonts w:asciiTheme="minorHAnsi" w:hAnsiTheme="minorHAnsi" w:cs="Arial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536AB1" w:rsidRPr="00BB4ABC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  <w:tc>
          <w:tcPr>
            <w:tcW w:w="1561" w:type="dxa"/>
          </w:tcPr>
          <w:p w:rsidR="00536AB1" w:rsidRPr="00BB4ABC" w:rsidRDefault="00536AB1" w:rsidP="0067201C">
            <w:pPr>
              <w:rPr>
                <w:rFonts w:asciiTheme="minorHAnsi" w:hAnsiTheme="minorHAnsi"/>
                <w:kern w:val="0"/>
                <w:sz w:val="22"/>
                <w:szCs w:val="22"/>
                <w:lang w:val="en-AU" w:eastAsia="en-AU"/>
              </w:rPr>
            </w:pPr>
          </w:p>
        </w:tc>
      </w:tr>
    </w:tbl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397"/>
        <w:gridCol w:w="737"/>
        <w:gridCol w:w="113"/>
        <w:gridCol w:w="500"/>
        <w:gridCol w:w="748"/>
        <w:gridCol w:w="46"/>
        <w:gridCol w:w="67"/>
        <w:gridCol w:w="1021"/>
        <w:gridCol w:w="135"/>
        <w:gridCol w:w="91"/>
        <w:gridCol w:w="145"/>
        <w:gridCol w:w="990"/>
        <w:gridCol w:w="149"/>
        <w:gridCol w:w="77"/>
        <w:gridCol w:w="908"/>
        <w:gridCol w:w="154"/>
        <w:gridCol w:w="185"/>
        <w:gridCol w:w="1022"/>
        <w:gridCol w:w="339"/>
        <w:gridCol w:w="796"/>
        <w:gridCol w:w="339"/>
      </w:tblGrid>
      <w:tr w:rsidR="002D6044" w:rsidRPr="0047364E" w:rsidTr="00B11454">
        <w:trPr>
          <w:gridAfter w:val="5"/>
          <w:wAfter w:w="2681" w:type="dxa"/>
        </w:trPr>
        <w:tc>
          <w:tcPr>
            <w:tcW w:w="1361" w:type="dxa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397" w:type="dxa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1350" w:type="dxa"/>
            <w:gridSpan w:val="3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794" w:type="dxa"/>
            <w:gridSpan w:val="2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1223" w:type="dxa"/>
            <w:gridSpan w:val="3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236" w:type="dxa"/>
            <w:gridSpan w:val="2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1139" w:type="dxa"/>
            <w:gridSpan w:val="2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  <w:tc>
          <w:tcPr>
            <w:tcW w:w="1139" w:type="dxa"/>
            <w:gridSpan w:val="3"/>
          </w:tcPr>
          <w:p w:rsidR="002D6044" w:rsidRPr="00536AB1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8"/>
                <w:szCs w:val="12"/>
                <w:highlight w:val="yellow"/>
              </w:rPr>
            </w:pPr>
          </w:p>
        </w:tc>
      </w:tr>
      <w:tr w:rsidR="002D6044" w:rsidRPr="00BB4ABC" w:rsidTr="009D5015">
        <w:tc>
          <w:tcPr>
            <w:tcW w:w="1361" w:type="dxa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Time Stamp:</w:t>
            </w:r>
          </w:p>
        </w:tc>
        <w:tc>
          <w:tcPr>
            <w:tcW w:w="1247" w:type="dxa"/>
            <w:gridSpan w:val="3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Price:</w:t>
            </w:r>
          </w:p>
        </w:tc>
        <w:tc>
          <w:tcPr>
            <w:tcW w:w="1361" w:type="dxa"/>
            <w:gridSpan w:val="4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Time Stamp:</w:t>
            </w:r>
          </w:p>
        </w:tc>
        <w:tc>
          <w:tcPr>
            <w:tcW w:w="1247" w:type="dxa"/>
            <w:gridSpan w:val="3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Price:</w:t>
            </w:r>
          </w:p>
        </w:tc>
        <w:tc>
          <w:tcPr>
            <w:tcW w:w="1361" w:type="dxa"/>
            <w:gridSpan w:val="4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Time Stamp:</w:t>
            </w:r>
          </w:p>
        </w:tc>
        <w:tc>
          <w:tcPr>
            <w:tcW w:w="1247" w:type="dxa"/>
            <w:gridSpan w:val="3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Price:</w:t>
            </w:r>
          </w:p>
        </w:tc>
        <w:tc>
          <w:tcPr>
            <w:tcW w:w="1361" w:type="dxa"/>
            <w:gridSpan w:val="2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Time Stamp:</w:t>
            </w:r>
          </w:p>
        </w:tc>
        <w:tc>
          <w:tcPr>
            <w:tcW w:w="1135" w:type="dxa"/>
            <w:gridSpan w:val="2"/>
          </w:tcPr>
          <w:p w:rsidR="002D6044" w:rsidRPr="002D6044" w:rsidRDefault="002D6044" w:rsidP="0047364E">
            <w:pPr>
              <w:tabs>
                <w:tab w:val="left" w:pos="5895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D6044">
              <w:rPr>
                <w:rFonts w:asciiTheme="minorHAnsi" w:hAnsiTheme="minorHAnsi" w:cs="Arial"/>
                <w:sz w:val="22"/>
                <w:szCs w:val="22"/>
              </w:rPr>
              <w:t>Price:</w:t>
            </w:r>
          </w:p>
        </w:tc>
      </w:tr>
      <w:tr w:rsidR="002D6044" w:rsidRPr="00BB4ABC" w:rsidTr="009D5015">
        <w:tc>
          <w:tcPr>
            <w:tcW w:w="1361" w:type="dxa"/>
            <w:vAlign w:val="bottom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247" w:type="dxa"/>
            <w:gridSpan w:val="3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361" w:type="dxa"/>
            <w:gridSpan w:val="4"/>
            <w:vAlign w:val="bottom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247" w:type="dxa"/>
            <w:gridSpan w:val="3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361" w:type="dxa"/>
            <w:gridSpan w:val="4"/>
            <w:vAlign w:val="bottom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247" w:type="dxa"/>
            <w:gridSpan w:val="3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361" w:type="dxa"/>
            <w:gridSpan w:val="2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  <w:tc>
          <w:tcPr>
            <w:tcW w:w="1135" w:type="dxa"/>
            <w:gridSpan w:val="2"/>
          </w:tcPr>
          <w:p w:rsidR="002D6044" w:rsidRPr="00B11454" w:rsidRDefault="002D6044" w:rsidP="0047364E">
            <w:pPr>
              <w:rPr>
                <w:rFonts w:ascii="Calibri" w:hAnsi="Calibri"/>
                <w:sz w:val="10"/>
                <w:szCs w:val="12"/>
              </w:rPr>
            </w:pPr>
          </w:p>
        </w:tc>
      </w:tr>
      <w:tr w:rsidR="00B245EB" w:rsidRPr="00BB4ABC" w:rsidTr="009D5015">
        <w:trPr>
          <w:trHeight w:val="329"/>
        </w:trPr>
        <w:tc>
          <w:tcPr>
            <w:tcW w:w="1361" w:type="dxa"/>
            <w:vAlign w:val="center"/>
          </w:tcPr>
          <w:p w:rsidR="00B245EB" w:rsidRPr="002D6044" w:rsidRDefault="00B245EB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00.43.36</w:t>
            </w:r>
          </w:p>
        </w:tc>
        <w:tc>
          <w:tcPr>
            <w:tcW w:w="1247" w:type="dxa"/>
            <w:gridSpan w:val="3"/>
            <w:vAlign w:val="center"/>
          </w:tcPr>
          <w:p w:rsidR="00B245EB" w:rsidRPr="002D6044" w:rsidRDefault="00B245EB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04.14.03</w:t>
            </w:r>
          </w:p>
        </w:tc>
        <w:tc>
          <w:tcPr>
            <w:tcW w:w="1247" w:type="dxa"/>
            <w:gridSpan w:val="3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7.59.55.0</w:t>
            </w:r>
          </w:p>
        </w:tc>
        <w:tc>
          <w:tcPr>
            <w:tcW w:w="1247" w:type="dxa"/>
            <w:gridSpan w:val="3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12.39.44.0</w:t>
            </w:r>
          </w:p>
        </w:tc>
        <w:tc>
          <w:tcPr>
            <w:tcW w:w="1135" w:type="dxa"/>
            <w:gridSpan w:val="2"/>
            <w:vAlign w:val="center"/>
          </w:tcPr>
          <w:p w:rsidR="00B245EB" w:rsidRPr="002D6044" w:rsidRDefault="00B245EB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7C2675" w:rsidRPr="00BB4ABC" w:rsidTr="009D5015">
        <w:trPr>
          <w:trHeight w:val="329"/>
        </w:trPr>
        <w:tc>
          <w:tcPr>
            <w:tcW w:w="1361" w:type="dxa"/>
            <w:vAlign w:val="center"/>
          </w:tcPr>
          <w:p w:rsidR="007C2675" w:rsidRPr="002D6044" w:rsidRDefault="007C2675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00.53.50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04.33.54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8.04.31.0</w:t>
            </w:r>
          </w:p>
        </w:tc>
        <w:tc>
          <w:tcPr>
            <w:tcW w:w="1247" w:type="dxa"/>
            <w:gridSpan w:val="3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$15</w:t>
            </w:r>
          </w:p>
        </w:tc>
        <w:tc>
          <w:tcPr>
            <w:tcW w:w="1361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12.53.24.7</w:t>
            </w:r>
          </w:p>
        </w:tc>
        <w:tc>
          <w:tcPr>
            <w:tcW w:w="1135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7C2675" w:rsidRPr="00BB4ABC" w:rsidTr="009D5015">
        <w:trPr>
          <w:trHeight w:val="329"/>
        </w:trPr>
        <w:tc>
          <w:tcPr>
            <w:tcW w:w="1361" w:type="dxa"/>
            <w:vAlign w:val="center"/>
          </w:tcPr>
          <w:p w:rsidR="007C2675" w:rsidRPr="002D6044" w:rsidRDefault="007C2675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00.57.13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05.03.34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8.07.01.9</w:t>
            </w:r>
          </w:p>
        </w:tc>
        <w:tc>
          <w:tcPr>
            <w:tcW w:w="1247" w:type="dxa"/>
            <w:gridSpan w:val="3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$15</w:t>
            </w:r>
          </w:p>
        </w:tc>
        <w:tc>
          <w:tcPr>
            <w:tcW w:w="1361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12.55.38.3</w:t>
            </w:r>
          </w:p>
        </w:tc>
        <w:tc>
          <w:tcPr>
            <w:tcW w:w="1135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7C2675" w:rsidRPr="00BB4ABC" w:rsidTr="009D5015">
        <w:trPr>
          <w:trHeight w:val="329"/>
        </w:trPr>
        <w:tc>
          <w:tcPr>
            <w:tcW w:w="1361" w:type="dxa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00.59.27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05.04.05.5</w:t>
            </w:r>
          </w:p>
        </w:tc>
        <w:tc>
          <w:tcPr>
            <w:tcW w:w="1247" w:type="dxa"/>
            <w:gridSpan w:val="3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8.13.41.2</w:t>
            </w:r>
          </w:p>
        </w:tc>
        <w:tc>
          <w:tcPr>
            <w:tcW w:w="1247" w:type="dxa"/>
            <w:gridSpan w:val="3"/>
            <w:vAlign w:val="center"/>
          </w:tcPr>
          <w:p w:rsidR="007C2675" w:rsidRDefault="007C2675" w:rsidP="007C26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</w:t>
            </w:r>
          </w:p>
        </w:tc>
        <w:tc>
          <w:tcPr>
            <w:tcW w:w="1361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12.59.18.8</w:t>
            </w:r>
          </w:p>
        </w:tc>
        <w:tc>
          <w:tcPr>
            <w:tcW w:w="1135" w:type="dxa"/>
            <w:gridSpan w:val="2"/>
            <w:vAlign w:val="center"/>
          </w:tcPr>
          <w:p w:rsidR="007C2675" w:rsidRPr="002D6044" w:rsidRDefault="007C2675" w:rsidP="002751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00.59.32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05.13.59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8.33.30.1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13.11.18.8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01.03.01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05.24.15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8.58.09.5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13.32.05.5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01.31.21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05.37.09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D30220" w:rsidRDefault="002D6044" w:rsidP="00B245EB">
            <w:pPr>
              <w:rPr>
                <w:rFonts w:ascii="Calibri" w:hAnsi="Calibri"/>
                <w:sz w:val="22"/>
                <w:szCs w:val="22"/>
              </w:rPr>
            </w:pPr>
            <w:r w:rsidRPr="00D30220">
              <w:rPr>
                <w:rFonts w:ascii="Calibri" w:hAnsi="Calibri"/>
                <w:sz w:val="22"/>
                <w:szCs w:val="22"/>
              </w:rPr>
              <w:t>09.03.</w:t>
            </w:r>
            <w:r w:rsidR="00B245EB" w:rsidRPr="00D30220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D30220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D30220">
              <w:rPr>
                <w:rFonts w:ascii="Calibri" w:hAnsi="Calibri"/>
                <w:sz w:val="22"/>
                <w:szCs w:val="22"/>
              </w:rPr>
              <w:t>$</w:t>
            </w:r>
            <w:r w:rsidR="002D6044" w:rsidRPr="00D30220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14.10.27.9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01.35.45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05.39.28.6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D30220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D30220">
              <w:rPr>
                <w:rFonts w:ascii="Calibri" w:hAnsi="Calibri"/>
                <w:sz w:val="22"/>
                <w:szCs w:val="22"/>
              </w:rPr>
              <w:t>09.04.07.9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D30220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D30220">
              <w:rPr>
                <w:rFonts w:ascii="Calibri" w:hAnsi="Calibri"/>
                <w:sz w:val="22"/>
                <w:szCs w:val="22"/>
              </w:rPr>
              <w:t>$</w:t>
            </w:r>
            <w:r w:rsidR="002D6044" w:rsidRPr="00D30220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14.33.45.3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01.37.32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05.40.50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09.20.16.1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14.43.33.8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01.38.50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05.42.09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09.26.57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14.52.59.7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01.39.23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06.34.59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09.31.19.5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14.58.28.6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01.40.44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06.45.28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09.36.22.2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15.02.09.0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01.52.11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06.49.51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10.10.14.0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15.18.10.0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01.55.11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B245EB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06.52.51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536AB1" w:rsidRPr="002D5FAB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10.14.12.1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15.24.59.7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536AB1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536AB1" w:rsidRPr="002D5FAB"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01.56.44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07.05.27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10.28.41.2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15.26.56.2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02.10.26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07.07.30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10.39.12.9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15.51.20.2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02.12.35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07.15.34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10.43.42.0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15.57.20.2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02.18.11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07.16.17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10.51.13.7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16.15.51.5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02.20.20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07.17.39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11.00.50.0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16.20.24.4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02.33.43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07.20.59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11.20.06.7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16.51.47.2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02.38.31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07.24.08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536AB1" w:rsidRPr="002D5FAB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12.25.57.6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17.15.30.6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03.06.05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07.25.08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12.31.38.5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5FAB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17.19.28.5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5FAB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 w:rsidRPr="002D5FAB"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5FAB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03.14.15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07.39.05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12.34.11.7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18.01.46.0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03.48.45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07.49.54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12.35.34.6</w:t>
            </w: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6D28FC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18.04.15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18.15.12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2D6044" w:rsidRPr="00BB4ABC" w:rsidTr="009D5015">
        <w:trPr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  <w:r w:rsidRPr="002D6044">
              <w:rPr>
                <w:rFonts w:ascii="Calibri" w:hAnsi="Calibri"/>
                <w:sz w:val="22"/>
                <w:szCs w:val="22"/>
              </w:rPr>
              <w:t>18.18.05</w:t>
            </w: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47364E" w:rsidP="004736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</w:t>
            </w:r>
            <w:r w:rsidR="002D6044" w:rsidRPr="002D6044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2D6044" w:rsidRPr="00BB4ABC" w:rsidTr="00B11454">
        <w:trPr>
          <w:gridAfter w:val="1"/>
          <w:wAfter w:w="339" w:type="dxa"/>
          <w:trHeight w:val="329"/>
        </w:trPr>
        <w:tc>
          <w:tcPr>
            <w:tcW w:w="1361" w:type="dxa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4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2D6044" w:rsidRPr="002D6044" w:rsidRDefault="002D6044" w:rsidP="004736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679CC" w:rsidRPr="00D679CC" w:rsidRDefault="00D679CC" w:rsidP="001C72AC">
      <w:pPr>
        <w:tabs>
          <w:tab w:val="left" w:pos="5895"/>
        </w:tabs>
        <w:rPr>
          <w:rFonts w:asciiTheme="minorHAnsi" w:hAnsiTheme="minorHAnsi" w:cs="Arial"/>
          <w:sz w:val="22"/>
          <w:szCs w:val="22"/>
        </w:rPr>
      </w:pPr>
    </w:p>
    <w:sectPr w:rsidR="00D679CC" w:rsidRPr="00D679CC" w:rsidSect="00554C77">
      <w:footerReference w:type="default" r:id="rId9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44" w:rsidRDefault="002D6044" w:rsidP="001C72AC">
      <w:r>
        <w:separator/>
      </w:r>
    </w:p>
  </w:endnote>
  <w:endnote w:type="continuationSeparator" w:id="0">
    <w:p w:rsidR="002D6044" w:rsidRDefault="002D6044" w:rsidP="001C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044" w:rsidRPr="00554C77" w:rsidRDefault="002D6044" w:rsidP="00554C77">
    <w:pPr>
      <w:rPr>
        <w:rFonts w:ascii="Calibri Light" w:eastAsia="Dotum" w:hAnsi="Calibri Light" w:cs="Arial"/>
        <w:color w:val="auto"/>
        <w:sz w:val="24"/>
        <w:szCs w:val="24"/>
      </w:rPr>
    </w:pPr>
    <w:r>
      <w:rPr>
        <w:rFonts w:ascii="Calibri Light" w:eastAsia="Dotum" w:hAnsi="Calibri Light" w:cs="Arial"/>
        <w:color w:val="auto"/>
        <w:sz w:val="26"/>
        <w:szCs w:val="26"/>
      </w:rPr>
      <w:t xml:space="preserve">                                  </w:t>
    </w:r>
    <w:r w:rsidRPr="00554C77">
      <w:rPr>
        <w:rFonts w:ascii="Calibri Light" w:eastAsia="Dotum" w:hAnsi="Calibri Light" w:cs="Arial"/>
        <w:color w:val="auto"/>
        <w:sz w:val="24"/>
        <w:szCs w:val="24"/>
      </w:rPr>
      <w:t xml:space="preserve">Heathcote Museum &amp; Gallery  </w:t>
    </w:r>
    <w:r>
      <w:rPr>
        <w:rFonts w:ascii="Calibri Light" w:eastAsia="Dotum" w:hAnsi="Calibri Light" w:cs="Arial"/>
        <w:color w:val="auto"/>
        <w:sz w:val="24"/>
        <w:szCs w:val="24"/>
      </w:rPr>
      <w:t xml:space="preserve"> </w:t>
    </w:r>
    <w:r>
      <w:rPr>
        <w:rFonts w:ascii="Calibri Light" w:eastAsia="Dotum" w:hAnsi="Calibri Light" w:cs="Arial"/>
        <w:b/>
        <w:color w:val="auto"/>
        <w:sz w:val="24"/>
        <w:szCs w:val="24"/>
      </w:rPr>
      <w:t>29 July</w:t>
    </w:r>
    <w:r w:rsidRPr="00554C77">
      <w:rPr>
        <w:rFonts w:ascii="Calibri Light" w:eastAsia="Dotum" w:hAnsi="Calibri Light" w:cs="Arial"/>
        <w:b/>
        <w:color w:val="auto"/>
        <w:sz w:val="24"/>
        <w:szCs w:val="24"/>
      </w:rPr>
      <w:t xml:space="preserve"> to </w:t>
    </w:r>
    <w:r>
      <w:rPr>
        <w:rFonts w:ascii="Calibri Light" w:eastAsia="Dotum" w:hAnsi="Calibri Light" w:cs="Arial"/>
        <w:b/>
        <w:color w:val="auto"/>
        <w:sz w:val="24"/>
        <w:szCs w:val="24"/>
      </w:rPr>
      <w:t>3 Sept</w:t>
    </w:r>
    <w:r w:rsidRPr="00554C77">
      <w:rPr>
        <w:rFonts w:ascii="Calibri Light" w:eastAsia="Dotum" w:hAnsi="Calibri Light" w:cs="Arial"/>
        <w:b/>
        <w:color w:val="auto"/>
        <w:sz w:val="24"/>
        <w:szCs w:val="24"/>
      </w:rPr>
      <w:t xml:space="preserve"> 2017</w:t>
    </w:r>
    <w:r w:rsidRPr="00554C77">
      <w:rPr>
        <w:rFonts w:ascii="Arial" w:hAnsi="Arial" w:cs="Arial"/>
        <w:b/>
        <w:noProof/>
        <w:sz w:val="24"/>
        <w:szCs w:val="24"/>
        <w:lang w:val="en-AU" w:eastAsia="en-AU"/>
      </w:rPr>
      <w:drawing>
        <wp:anchor distT="0" distB="0" distL="114300" distR="114300" simplePos="0" relativeHeight="251659264" behindDoc="0" locked="0" layoutInCell="1" allowOverlap="1" wp14:anchorId="5501CB1F" wp14:editId="40DA3B1B">
          <wp:simplePos x="0" y="0"/>
          <wp:positionH relativeFrom="margin">
            <wp:posOffset>-1905</wp:posOffset>
          </wp:positionH>
          <wp:positionV relativeFrom="margin">
            <wp:posOffset>9386570</wp:posOffset>
          </wp:positionV>
          <wp:extent cx="1123950" cy="504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4C77">
      <w:rPr>
        <w:rFonts w:ascii="Arial" w:hAnsi="Arial" w:cs="Arial"/>
        <w:b/>
        <w:noProof/>
        <w:sz w:val="24"/>
        <w:szCs w:val="24"/>
        <w:lang w:val="en-AU" w:eastAsia="en-AU"/>
      </w:rPr>
      <w:drawing>
        <wp:anchor distT="36576" distB="36576" distL="36576" distR="36576" simplePos="0" relativeHeight="251661312" behindDoc="0" locked="0" layoutInCell="1" allowOverlap="1" wp14:anchorId="0F1A424B" wp14:editId="7D6DF5A8">
          <wp:simplePos x="0" y="0"/>
          <wp:positionH relativeFrom="margin">
            <wp:posOffset>4933950</wp:posOffset>
          </wp:positionH>
          <wp:positionV relativeFrom="margin">
            <wp:posOffset>9401175</wp:posOffset>
          </wp:positionV>
          <wp:extent cx="1624965" cy="457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96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44" w:rsidRDefault="002D6044" w:rsidP="001C72AC">
      <w:r>
        <w:separator/>
      </w:r>
    </w:p>
  </w:footnote>
  <w:footnote w:type="continuationSeparator" w:id="0">
    <w:p w:rsidR="002D6044" w:rsidRDefault="002D6044" w:rsidP="001C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A6D"/>
    <w:multiLevelType w:val="hybridMultilevel"/>
    <w:tmpl w:val="A53A2378"/>
    <w:lvl w:ilvl="0" w:tplc="70364EB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06EB"/>
    <w:multiLevelType w:val="hybridMultilevel"/>
    <w:tmpl w:val="880EE7E6"/>
    <w:lvl w:ilvl="0" w:tplc="74ECEC0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A3BF6"/>
    <w:multiLevelType w:val="hybridMultilevel"/>
    <w:tmpl w:val="F8A20A36"/>
    <w:lvl w:ilvl="0" w:tplc="6472FEA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92"/>
    <w:rsid w:val="00016A24"/>
    <w:rsid w:val="0002193C"/>
    <w:rsid w:val="00041054"/>
    <w:rsid w:val="000F3555"/>
    <w:rsid w:val="00101974"/>
    <w:rsid w:val="00105BA2"/>
    <w:rsid w:val="00114ABE"/>
    <w:rsid w:val="00192784"/>
    <w:rsid w:val="001A4110"/>
    <w:rsid w:val="001C72AC"/>
    <w:rsid w:val="00205F33"/>
    <w:rsid w:val="0023536A"/>
    <w:rsid w:val="002529A1"/>
    <w:rsid w:val="00263011"/>
    <w:rsid w:val="00276E0D"/>
    <w:rsid w:val="002776B5"/>
    <w:rsid w:val="00290A00"/>
    <w:rsid w:val="002C30B8"/>
    <w:rsid w:val="002D5FAB"/>
    <w:rsid w:val="002D6044"/>
    <w:rsid w:val="00337FD1"/>
    <w:rsid w:val="003A1302"/>
    <w:rsid w:val="003B3911"/>
    <w:rsid w:val="004066A0"/>
    <w:rsid w:val="0047364E"/>
    <w:rsid w:val="004849B4"/>
    <w:rsid w:val="00506D3F"/>
    <w:rsid w:val="0052612F"/>
    <w:rsid w:val="00533D36"/>
    <w:rsid w:val="00536AB1"/>
    <w:rsid w:val="00554C77"/>
    <w:rsid w:val="00572081"/>
    <w:rsid w:val="005C22CF"/>
    <w:rsid w:val="00656B20"/>
    <w:rsid w:val="0067201C"/>
    <w:rsid w:val="00694991"/>
    <w:rsid w:val="006A52F9"/>
    <w:rsid w:val="006B2487"/>
    <w:rsid w:val="006D0971"/>
    <w:rsid w:val="006D28FC"/>
    <w:rsid w:val="00703176"/>
    <w:rsid w:val="00710D09"/>
    <w:rsid w:val="00722B82"/>
    <w:rsid w:val="00792798"/>
    <w:rsid w:val="007A35F2"/>
    <w:rsid w:val="007A6860"/>
    <w:rsid w:val="007C2675"/>
    <w:rsid w:val="007E50E3"/>
    <w:rsid w:val="007F3E12"/>
    <w:rsid w:val="007F4957"/>
    <w:rsid w:val="007F4CE8"/>
    <w:rsid w:val="008013C2"/>
    <w:rsid w:val="008014B3"/>
    <w:rsid w:val="008505B9"/>
    <w:rsid w:val="008565A6"/>
    <w:rsid w:val="00875C95"/>
    <w:rsid w:val="00883255"/>
    <w:rsid w:val="008C3293"/>
    <w:rsid w:val="00901573"/>
    <w:rsid w:val="009378F7"/>
    <w:rsid w:val="00992EE9"/>
    <w:rsid w:val="009A4170"/>
    <w:rsid w:val="009B3FB9"/>
    <w:rsid w:val="009B40B0"/>
    <w:rsid w:val="009D3A63"/>
    <w:rsid w:val="009D5015"/>
    <w:rsid w:val="00A043DE"/>
    <w:rsid w:val="00A70D38"/>
    <w:rsid w:val="00AA7A22"/>
    <w:rsid w:val="00AC0923"/>
    <w:rsid w:val="00AC51E6"/>
    <w:rsid w:val="00AF16DA"/>
    <w:rsid w:val="00AF4253"/>
    <w:rsid w:val="00B11454"/>
    <w:rsid w:val="00B245EB"/>
    <w:rsid w:val="00B37F6F"/>
    <w:rsid w:val="00B41F65"/>
    <w:rsid w:val="00B54191"/>
    <w:rsid w:val="00BA1AE3"/>
    <w:rsid w:val="00BA1CEB"/>
    <w:rsid w:val="00BA2D9E"/>
    <w:rsid w:val="00BB4ABC"/>
    <w:rsid w:val="00BB5531"/>
    <w:rsid w:val="00C029FF"/>
    <w:rsid w:val="00C25A15"/>
    <w:rsid w:val="00C34AF1"/>
    <w:rsid w:val="00C60450"/>
    <w:rsid w:val="00CC29B6"/>
    <w:rsid w:val="00D150B2"/>
    <w:rsid w:val="00D17F6D"/>
    <w:rsid w:val="00D242B4"/>
    <w:rsid w:val="00D30220"/>
    <w:rsid w:val="00D613A4"/>
    <w:rsid w:val="00D679CC"/>
    <w:rsid w:val="00D8605E"/>
    <w:rsid w:val="00DD6F34"/>
    <w:rsid w:val="00DE36D6"/>
    <w:rsid w:val="00DE4217"/>
    <w:rsid w:val="00DE443F"/>
    <w:rsid w:val="00E05960"/>
    <w:rsid w:val="00E11F03"/>
    <w:rsid w:val="00E17FAE"/>
    <w:rsid w:val="00E30231"/>
    <w:rsid w:val="00E57B4F"/>
    <w:rsid w:val="00E6362B"/>
    <w:rsid w:val="00E645B1"/>
    <w:rsid w:val="00E6610C"/>
    <w:rsid w:val="00E71E87"/>
    <w:rsid w:val="00E73858"/>
    <w:rsid w:val="00E74A88"/>
    <w:rsid w:val="00E9699E"/>
    <w:rsid w:val="00EB2137"/>
    <w:rsid w:val="00EB6BBD"/>
    <w:rsid w:val="00EF4978"/>
    <w:rsid w:val="00F120F6"/>
    <w:rsid w:val="00F32C77"/>
    <w:rsid w:val="00F64175"/>
    <w:rsid w:val="00F65544"/>
    <w:rsid w:val="00F67D92"/>
    <w:rsid w:val="00F7378A"/>
    <w:rsid w:val="00F8013C"/>
    <w:rsid w:val="00FB3F15"/>
    <w:rsid w:val="00FE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AC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AC"/>
  </w:style>
  <w:style w:type="paragraph" w:styleId="Footer">
    <w:name w:val="footer"/>
    <w:basedOn w:val="Normal"/>
    <w:link w:val="Foot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AC"/>
  </w:style>
  <w:style w:type="paragraph" w:styleId="BalloonText">
    <w:name w:val="Balloon Text"/>
    <w:basedOn w:val="Normal"/>
    <w:link w:val="BalloonTextChar"/>
    <w:uiPriority w:val="99"/>
    <w:semiHidden/>
    <w:unhideWhenUsed/>
    <w:rsid w:val="001C7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AC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AC"/>
  </w:style>
  <w:style w:type="paragraph" w:styleId="Footer">
    <w:name w:val="footer"/>
    <w:basedOn w:val="Normal"/>
    <w:link w:val="Foot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AC"/>
  </w:style>
  <w:style w:type="paragraph" w:styleId="BalloonText">
    <w:name w:val="Balloon Text"/>
    <w:basedOn w:val="Normal"/>
    <w:link w:val="BalloonTextChar"/>
    <w:uiPriority w:val="99"/>
    <w:semiHidden/>
    <w:unhideWhenUsed/>
    <w:rsid w:val="001C7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F8FC-9E36-4525-99EB-AA5585C3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E8FD7866.dotm</Template>
  <TotalTime>648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Melville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K. Scott</dc:creator>
  <cp:lastModifiedBy>Jenny K. Scott</cp:lastModifiedBy>
  <cp:revision>103</cp:revision>
  <cp:lastPrinted>2017-07-28T03:36:00Z</cp:lastPrinted>
  <dcterms:created xsi:type="dcterms:W3CDTF">2017-03-22T05:56:00Z</dcterms:created>
  <dcterms:modified xsi:type="dcterms:W3CDTF">2017-07-28T06:43:00Z</dcterms:modified>
</cp:coreProperties>
</file>