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610" w:rsidRDefault="00F33610">
      <w:pPr>
        <w:pStyle w:val="Body"/>
        <w:tabs>
          <w:tab w:val="left" w:pos="5895"/>
        </w:tabs>
        <w:spacing w:line="276" w:lineRule="auto"/>
        <w:rPr>
          <w:rFonts w:ascii="Arial" w:eastAsia="Arial" w:hAnsi="Arial" w:cs="Arial"/>
          <w:b/>
          <w:bCs/>
        </w:rPr>
      </w:pPr>
    </w:p>
    <w:p w:rsidR="00F33610" w:rsidRPr="00B12F47" w:rsidRDefault="00375ECD">
      <w:pPr>
        <w:pStyle w:val="Body"/>
        <w:tabs>
          <w:tab w:val="left" w:pos="5895"/>
        </w:tabs>
        <w:spacing w:line="276" w:lineRule="auto"/>
        <w:rPr>
          <w:rFonts w:ascii="Arial" w:eastAsia="Arial" w:hAnsi="Arial" w:cs="Arial"/>
          <w:b/>
          <w:bCs/>
          <w:sz w:val="44"/>
          <w:szCs w:val="44"/>
        </w:rPr>
      </w:pPr>
      <w:r w:rsidRPr="00B12F47">
        <w:rPr>
          <w:rFonts w:ascii="Arial" w:hAnsi="Arial" w:cs="Arial"/>
          <w:b/>
          <w:bCs/>
          <w:sz w:val="44"/>
          <w:szCs w:val="44"/>
          <w:lang w:val="de-DE"/>
        </w:rPr>
        <w:t>Untitled</w:t>
      </w:r>
    </w:p>
    <w:p w:rsidR="00F33610" w:rsidRPr="00B12F47" w:rsidRDefault="00375ECD">
      <w:pPr>
        <w:pStyle w:val="Body"/>
        <w:tabs>
          <w:tab w:val="left" w:pos="5895"/>
        </w:tabs>
        <w:spacing w:line="276" w:lineRule="auto"/>
        <w:rPr>
          <w:rFonts w:ascii="Arial" w:eastAsia="Arial" w:hAnsi="Arial" w:cs="Arial"/>
          <w:sz w:val="44"/>
          <w:szCs w:val="44"/>
        </w:rPr>
      </w:pPr>
      <w:r w:rsidRPr="00B12F47">
        <w:rPr>
          <w:rFonts w:ascii="Arial" w:hAnsi="Arial" w:cs="Arial"/>
          <w:sz w:val="44"/>
          <w:szCs w:val="44"/>
          <w:lang w:val="en-US"/>
        </w:rPr>
        <w:t xml:space="preserve">The Prisoner and Andy </w:t>
      </w:r>
      <w:proofErr w:type="spellStart"/>
      <w:r w:rsidRPr="00B12F47">
        <w:rPr>
          <w:rFonts w:ascii="Arial" w:hAnsi="Arial" w:cs="Arial"/>
          <w:sz w:val="44"/>
          <w:szCs w:val="44"/>
          <w:lang w:val="en-US"/>
        </w:rPr>
        <w:t>Quilty</w:t>
      </w:r>
      <w:proofErr w:type="spellEnd"/>
    </w:p>
    <w:p w:rsidR="00F33610" w:rsidRPr="00B12F47" w:rsidRDefault="00375ECD">
      <w:pPr>
        <w:pStyle w:val="Body"/>
        <w:tabs>
          <w:tab w:val="left" w:pos="5895"/>
        </w:tabs>
        <w:spacing w:line="276" w:lineRule="auto"/>
        <w:rPr>
          <w:rFonts w:ascii="Arial" w:eastAsia="Calibri Light" w:hAnsi="Arial" w:cs="Arial"/>
          <w:b/>
          <w:bCs/>
          <w:sz w:val="28"/>
          <w:szCs w:val="28"/>
        </w:rPr>
      </w:pPr>
      <w:r w:rsidRPr="00B12F47">
        <w:rPr>
          <w:rFonts w:ascii="Arial" w:eastAsia="Calibri Light" w:hAnsi="Arial" w:cs="Arial"/>
          <w:sz w:val="28"/>
          <w:szCs w:val="28"/>
          <w:lang w:val="en-US"/>
        </w:rPr>
        <w:t xml:space="preserve">Heathcote Museum &amp; </w:t>
      </w:r>
      <w:proofErr w:type="gramStart"/>
      <w:r w:rsidRPr="00B12F47">
        <w:rPr>
          <w:rFonts w:ascii="Arial" w:eastAsia="Calibri Light" w:hAnsi="Arial" w:cs="Arial"/>
          <w:sz w:val="28"/>
          <w:szCs w:val="28"/>
          <w:lang w:val="en-US"/>
        </w:rPr>
        <w:t xml:space="preserve">Gallery  </w:t>
      </w:r>
      <w:r w:rsidRPr="00B12F47">
        <w:rPr>
          <w:rFonts w:ascii="Arial" w:eastAsia="Calibri Light" w:hAnsi="Arial" w:cs="Arial"/>
          <w:b/>
          <w:bCs/>
          <w:sz w:val="28"/>
          <w:szCs w:val="28"/>
          <w:lang w:val="en-US"/>
        </w:rPr>
        <w:t>5</w:t>
      </w:r>
      <w:proofErr w:type="gramEnd"/>
      <w:r w:rsidRPr="00B12F47">
        <w:rPr>
          <w:rFonts w:ascii="Arial" w:eastAsia="Calibri Light" w:hAnsi="Arial" w:cs="Arial"/>
          <w:b/>
          <w:bCs/>
          <w:sz w:val="28"/>
          <w:szCs w:val="28"/>
          <w:lang w:val="en-US"/>
        </w:rPr>
        <w:t xml:space="preserve"> May – 10 June 2018</w:t>
      </w:r>
    </w:p>
    <w:tbl>
      <w:tblPr>
        <w:tblW w:w="99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8"/>
        <w:gridCol w:w="1930"/>
        <w:gridCol w:w="1196"/>
        <w:gridCol w:w="702"/>
        <w:gridCol w:w="2469"/>
        <w:gridCol w:w="1984"/>
        <w:gridCol w:w="1067"/>
      </w:tblGrid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F336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>Title: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color w:val="000000"/>
                <w:kern w:val="28"/>
                <w:sz w:val="22"/>
                <w:szCs w:val="22"/>
                <w:u w:color="000000"/>
              </w:rPr>
              <w:t>Artist: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color w:val="000000"/>
                <w:kern w:val="28"/>
                <w:sz w:val="22"/>
                <w:szCs w:val="22"/>
                <w:u w:color="000000"/>
              </w:rPr>
              <w:t>Year: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>Medium: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 xml:space="preserve">Dimensions: </w:t>
            </w:r>
            <w:r w:rsidRPr="00B12F47">
              <w:rPr>
                <w:rFonts w:ascii="Arial" w:eastAsia="Calibri" w:hAnsi="Arial" w:cs="Arial"/>
                <w:sz w:val="22"/>
                <w:szCs w:val="22"/>
                <w:lang w:val="en-US"/>
              </w:rPr>
              <w:t>(cm)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>Price:</w:t>
            </w:r>
          </w:p>
        </w:tc>
      </w:tr>
      <w:tr w:rsidR="00F33610" w:rsidRPr="00B12F47" w:rsidTr="00375ECD">
        <w:trPr>
          <w:trHeight w:val="2619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Default"/>
              <w:rPr>
                <w:rFonts w:ascii="Arial" w:hAnsi="Arial" w:cs="Arial"/>
              </w:rPr>
            </w:pPr>
            <w:r w:rsidRPr="00B12F47">
              <w:rPr>
                <w:rFonts w:ascii="Arial" w:eastAsia="Cambria" w:hAnsi="Arial" w:cs="Arial"/>
                <w:u w:color="000000"/>
                <w:lang w:val="en-US"/>
              </w:rPr>
              <w:t>HE WILL PROBABLY GET STUFF ALL PUNISHMENT LIKE THAT ARSEHOLE WHO KEEPS RE-OFFENDING.!!!!!!!! (Vigilante)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Default"/>
              <w:rPr>
                <w:rFonts w:ascii="Arial" w:hAnsi="Arial" w:cs="Arial"/>
              </w:rPr>
            </w:pPr>
            <w:r w:rsidRPr="00B12F47">
              <w:rPr>
                <w:rFonts w:ascii="Arial" w:eastAsia="Cambria" w:hAnsi="Arial" w:cs="Arial"/>
                <w:u w:color="000000"/>
                <w:lang w:val="en-US"/>
              </w:rPr>
              <w:t xml:space="preserve">Andy </w:t>
            </w:r>
            <w:proofErr w:type="spellStart"/>
            <w:r w:rsidRPr="00B12F47">
              <w:rPr>
                <w:rFonts w:ascii="Arial" w:eastAsia="Cambria" w:hAnsi="Arial" w:cs="Arial"/>
                <w:u w:color="000000"/>
                <w:lang w:val="en-US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Default"/>
              <w:rPr>
                <w:rFonts w:ascii="Arial" w:hAnsi="Arial" w:cs="Arial"/>
              </w:rPr>
            </w:pPr>
            <w:r w:rsidRPr="00B12F47">
              <w:rPr>
                <w:rFonts w:ascii="Arial" w:eastAsia="Cambria" w:hAnsi="Arial" w:cs="Arial"/>
                <w:u w:color="000000"/>
                <w:lang w:val="en-US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Default"/>
              <w:rPr>
                <w:rFonts w:ascii="Arial" w:hAnsi="Arial" w:cs="Arial"/>
              </w:rPr>
            </w:pPr>
            <w:r w:rsidRPr="00B12F47">
              <w:rPr>
                <w:rFonts w:ascii="Arial" w:eastAsia="Cambria" w:hAnsi="Arial" w:cs="Arial"/>
                <w:u w:color="000000"/>
                <w:lang w:val="en-US"/>
              </w:rPr>
              <w:t>Found sign – aerosol on MDF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Default"/>
              <w:rPr>
                <w:rFonts w:ascii="Arial" w:hAnsi="Arial" w:cs="Arial"/>
              </w:rPr>
            </w:pPr>
            <w:r w:rsidRPr="00B12F47">
              <w:rPr>
                <w:rFonts w:ascii="Arial" w:eastAsia="Cambria" w:hAnsi="Arial" w:cs="Arial"/>
                <w:u w:color="000000"/>
                <w:lang w:val="en-US"/>
              </w:rPr>
              <w:t>60 x 90cm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Body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B12F47">
              <w:rPr>
                <w:rFonts w:ascii="Arial" w:eastAsia="Calibri" w:hAnsi="Arial" w:cs="Arial"/>
                <w:sz w:val="22"/>
                <w:szCs w:val="22"/>
                <w:lang w:val="en-US"/>
              </w:rPr>
              <w:t>$500</w:t>
            </w:r>
          </w:p>
          <w:p w:rsidR="00F33610" w:rsidRPr="00B12F47" w:rsidRDefault="00F33610">
            <w:pPr>
              <w:pStyle w:val="Body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  <w:p w:rsidR="00F33610" w:rsidRPr="00B12F47" w:rsidRDefault="00F33610">
            <w:pPr>
              <w:pStyle w:val="Bod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610" w:rsidRPr="00B12F47" w:rsidTr="00D939EC">
        <w:trPr>
          <w:trHeight w:val="57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Jail birds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50 x 50cm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$550</w:t>
            </w:r>
          </w:p>
        </w:tc>
      </w:tr>
      <w:tr w:rsidR="00F33610" w:rsidRPr="00B12F47" w:rsidTr="00D939EC">
        <w:trPr>
          <w:trHeight w:val="57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Anti-portrait #10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Digital print on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20.5 x 23.5cm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7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Anti-portrait #11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Digital print on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34 x 20.5cm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7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Anti-portrait #12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Digital print on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34 x 20.5cm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7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Study #2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42 x 29.5cm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$450</w:t>
            </w:r>
          </w:p>
        </w:tc>
      </w:tr>
      <w:tr w:rsidR="00F33610" w:rsidRPr="00B12F47" w:rsidTr="00D939EC">
        <w:trPr>
          <w:trHeight w:val="113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30 degrees 10 minutes south 115 degrees 46 minutes east 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B12F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2016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Wood, paper, acrylic, paint, prisoner passes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Variable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$750</w:t>
            </w:r>
          </w:p>
        </w:tc>
      </w:tr>
      <w:tr w:rsidR="00F33610" w:rsidRPr="00B12F47" w:rsidTr="00D939EC">
        <w:trPr>
          <w:trHeight w:val="57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Planet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2016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45.5 x 45.5cm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$58</w:t>
            </w:r>
            <w:r w:rsidR="00375ECD"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</w:tr>
      <w:tr w:rsidR="00F33610" w:rsidRPr="00B12F47" w:rsidTr="00D939EC">
        <w:trPr>
          <w:trHeight w:val="57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Untitled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2016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45.5 x 45.5cm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$58</w:t>
            </w:r>
            <w:r w:rsidR="00375ECD"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</w:tr>
      <w:tr w:rsidR="00F33610" w:rsidRPr="00B12F47" w:rsidTr="00D939EC">
        <w:trPr>
          <w:trHeight w:val="57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Double bunk (duplex)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pStyle w:val="Default"/>
              <w:rPr>
                <w:rFonts w:ascii="Arial" w:hAnsi="Arial" w:cs="Arial"/>
              </w:rPr>
            </w:pPr>
            <w:r w:rsidRPr="00B12F47">
              <w:rPr>
                <w:rFonts w:ascii="Arial" w:eastAsia="Cambria" w:hAnsi="Arial" w:cs="Arial"/>
                <w:u w:color="000000"/>
                <w:lang w:val="en-US"/>
              </w:rPr>
              <w:t>Lawn chairs, security grill, aerosol primer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Variable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$700</w:t>
            </w:r>
          </w:p>
        </w:tc>
      </w:tr>
      <w:tr w:rsidR="00F33610" w:rsidRPr="00B12F47" w:rsidTr="00D939EC">
        <w:trPr>
          <w:trHeight w:val="57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Inmate #1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eastAsia="Cambria" w:hAnsi="Arial" w:cs="Arial"/>
                <w:u w:color="000000"/>
                <w:lang w:val="en-US"/>
              </w:rPr>
              <w:t>A</w:t>
            </w:r>
            <w:r w:rsidR="00375ECD" w:rsidRPr="00B12F47">
              <w:rPr>
                <w:rFonts w:ascii="Arial" w:eastAsia="Cambria" w:hAnsi="Arial" w:cs="Arial"/>
                <w:u w:color="000000"/>
                <w:lang w:val="en-US"/>
              </w:rPr>
              <w:t>erosol primer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29.7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$370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Inmate #2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eastAsia="Cambria" w:hAnsi="Arial" w:cs="Arial"/>
                <w:u w:color="000000"/>
                <w:lang w:val="en-US"/>
              </w:rPr>
              <w:t>A</w:t>
            </w:r>
            <w:r w:rsidR="00375ECD" w:rsidRPr="00B12F47">
              <w:rPr>
                <w:rFonts w:ascii="Arial" w:eastAsia="Cambria" w:hAnsi="Arial" w:cs="Arial"/>
                <w:u w:color="000000"/>
                <w:lang w:val="en-US"/>
              </w:rPr>
              <w:t>erosol primer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29.7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$370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Inmate #3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eastAsia="Cambria" w:hAnsi="Arial" w:cs="Arial"/>
                <w:u w:color="000000"/>
                <w:lang w:val="en-US"/>
              </w:rPr>
              <w:t>A</w:t>
            </w:r>
            <w:r w:rsidR="00375ECD" w:rsidRPr="00B12F47">
              <w:rPr>
                <w:rFonts w:ascii="Arial" w:eastAsia="Cambria" w:hAnsi="Arial" w:cs="Arial"/>
                <w:u w:color="000000"/>
                <w:lang w:val="en-US"/>
              </w:rPr>
              <w:t>erosol primer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29.7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$370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lastRenderedPageBreak/>
              <w:t>14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Inmate #4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eastAsia="Cambria" w:hAnsi="Arial" w:cs="Arial"/>
                <w:u w:color="000000"/>
                <w:lang w:val="en-US"/>
              </w:rPr>
              <w:t>A</w:t>
            </w:r>
            <w:r w:rsidR="00375ECD" w:rsidRPr="00B12F47">
              <w:rPr>
                <w:rFonts w:ascii="Arial" w:eastAsia="Cambria" w:hAnsi="Arial" w:cs="Arial"/>
                <w:u w:color="000000"/>
                <w:lang w:val="en-US"/>
              </w:rPr>
              <w:t>erosol primer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29.7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$370</w:t>
            </w:r>
          </w:p>
        </w:tc>
      </w:tr>
      <w:tr w:rsidR="00F33610" w:rsidRPr="00B12F47" w:rsidTr="00D939EC">
        <w:trPr>
          <w:trHeight w:val="86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How to holiday on a budget #1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Unique state solvent transfer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28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$350</w:t>
            </w:r>
          </w:p>
        </w:tc>
      </w:tr>
      <w:tr w:rsidR="00F33610" w:rsidRPr="00B12F47" w:rsidTr="00D939EC">
        <w:trPr>
          <w:trHeight w:val="86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How to holiday on a budget #2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Unique state solvent transfer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28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$350</w:t>
            </w:r>
          </w:p>
        </w:tc>
      </w:tr>
      <w:tr w:rsidR="00F33610" w:rsidRPr="00B12F47" w:rsidTr="00D939EC">
        <w:trPr>
          <w:trHeight w:val="86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How to holiday on a budget #3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Unique state solvent transfer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28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$350</w:t>
            </w:r>
          </w:p>
        </w:tc>
      </w:tr>
      <w:tr w:rsidR="00F33610" w:rsidRPr="00B12F47" w:rsidTr="00D939EC">
        <w:trPr>
          <w:trHeight w:val="86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Neighbourhood</w:t>
            </w:r>
            <w:proofErr w:type="spellEnd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Watch (notes on paranoia) #1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Unique state solvent transfer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 x 28.5cm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$350</w:t>
            </w:r>
          </w:p>
        </w:tc>
      </w:tr>
      <w:tr w:rsidR="00F33610" w:rsidRPr="00B12F47" w:rsidTr="00D939EC">
        <w:trPr>
          <w:trHeight w:val="86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Neighbourhood</w:t>
            </w:r>
            <w:proofErr w:type="spellEnd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Watch (notes on paranoia) #2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Unique state solvent transfer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 x 28.5cm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$350</w:t>
            </w:r>
          </w:p>
        </w:tc>
      </w:tr>
      <w:tr w:rsidR="00F33610" w:rsidRPr="00B12F47" w:rsidTr="00D939EC">
        <w:trPr>
          <w:trHeight w:val="86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Untitled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2016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Lithographic Offset print on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Yupo</w:t>
            </w:r>
            <w:proofErr w:type="spellEnd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Octopus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120 x 120cm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$500</w:t>
            </w:r>
          </w:p>
        </w:tc>
      </w:tr>
      <w:tr w:rsidR="00F33610" w:rsidRPr="00B12F47" w:rsidTr="00D939EC">
        <w:trPr>
          <w:trHeight w:val="86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Cylinder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B12F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Lithographic Offset print on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Yupo</w:t>
            </w:r>
            <w:proofErr w:type="spellEnd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Octopus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236 x 233cm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$600</w:t>
            </w:r>
          </w:p>
        </w:tc>
      </w:tr>
      <w:tr w:rsidR="00F33610" w:rsidRPr="00B12F47" w:rsidTr="00D939EC">
        <w:trPr>
          <w:trHeight w:val="62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Anti-portrait #13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Digital print on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28.5 x 20.5cm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Anti-portrait #14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Digital print on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28.5 x 20.5cm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Anti-portrait #15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Digital print on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28.5 x 20.5cm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Anti-portrait #1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Anti-portrait #2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An</w:t>
            </w:r>
            <w:bookmarkStart w:id="0" w:name="_GoBack"/>
            <w:bookmarkEnd w:id="0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ti-portrait #3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21cm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Winston (young one)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Andy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133 x 112cm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NFS</w:t>
            </w:r>
          </w:p>
        </w:tc>
      </w:tr>
      <w:tr w:rsidR="00F33610" w:rsidRPr="00B12F47" w:rsidTr="00D939EC">
        <w:trPr>
          <w:trHeight w:val="58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great divide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50 x 70cm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$800</w:t>
            </w:r>
          </w:p>
        </w:tc>
      </w:tr>
      <w:tr w:rsidR="00F33610" w:rsidRPr="00B12F47" w:rsidTr="00D939EC">
        <w:trPr>
          <w:trHeight w:val="86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Inside the prison greater </w:t>
            </w:r>
            <w:proofErr w:type="spellStart"/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prisions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50 x 70cm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$800</w:t>
            </w:r>
          </w:p>
        </w:tc>
      </w:tr>
      <w:tr w:rsidR="00F33610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lastRenderedPageBreak/>
              <w:t>31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You can see the treetops from in here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98 x 113cm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3610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$3200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Graphite, ink and chalk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Graphite, ink and aerosol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and ink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Graphite, ink and aerosol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Graphite, ink and aerosol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Ink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Ink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and ink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and ink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#11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#12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#16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Untitled </w:t>
            </w:r>
            <w:r w:rsidR="00375ECD" w:rsidRPr="00B12F47">
              <w:rPr>
                <w:rFonts w:ascii="Arial" w:hAnsi="Arial" w:cs="Arial"/>
                <w:sz w:val="22"/>
                <w:szCs w:val="22"/>
              </w:rPr>
              <w:t>#</w:t>
            </w:r>
            <w:r w:rsidRPr="00B12F47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Untitled </w:t>
            </w:r>
            <w:r w:rsidR="00375ECD" w:rsidRPr="00B12F47">
              <w:rPr>
                <w:rFonts w:ascii="Arial" w:hAnsi="Arial" w:cs="Arial"/>
                <w:sz w:val="22"/>
                <w:szCs w:val="22"/>
              </w:rPr>
              <w:t>#</w:t>
            </w:r>
            <w:r w:rsidRPr="00B12F4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  <w:r w:rsidRPr="00B12F47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Untitled </w:t>
            </w:r>
            <w:r w:rsidR="00375ECD" w:rsidRPr="00B12F47">
              <w:rPr>
                <w:rFonts w:ascii="Arial" w:hAnsi="Arial" w:cs="Arial"/>
                <w:sz w:val="22"/>
                <w:szCs w:val="22"/>
              </w:rPr>
              <w:t>#</w:t>
            </w:r>
            <w:r w:rsidRPr="00B12F4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  <w:r w:rsidRPr="00B12F47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lastRenderedPageBreak/>
              <w:t>51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Untitled </w:t>
            </w:r>
            <w:r w:rsidR="00375ECD" w:rsidRPr="00B12F47">
              <w:rPr>
                <w:rFonts w:ascii="Arial" w:hAnsi="Arial" w:cs="Arial"/>
                <w:sz w:val="22"/>
                <w:szCs w:val="22"/>
              </w:rPr>
              <w:t>#</w:t>
            </w:r>
            <w:r w:rsidRPr="00B12F4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  <w:r w:rsidRPr="00B12F47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D939EC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#21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  <w:r w:rsidRPr="00B12F47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39EC" w:rsidRPr="00B12F47" w:rsidRDefault="00D939EC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 #22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$600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Anti-portrait #4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42 x 29.5cm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NFS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Anti-portrait #5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42 x 29.5cm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NFS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Anti-portrait #6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42 x 29.5cm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NFS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Anti-portrait #7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42 x 29.5cm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NFS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Anti-portrait #8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42 x 29.5cm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NFS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Casuarina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Graphite,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coloured</w:t>
            </w:r>
            <w:proofErr w:type="spellEnd"/>
            <w:r w:rsidRPr="00B12F47">
              <w:rPr>
                <w:rFonts w:ascii="Arial" w:hAnsi="Arial" w:cs="Arial"/>
                <w:sz w:val="22"/>
                <w:szCs w:val="22"/>
              </w:rPr>
              <w:t xml:space="preserve"> pencil, ink and aerosol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59 x 42cm (x 9 panels)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$4800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Prison passes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Laminated prisoner passes, thread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Variable (x</w:t>
            </w:r>
            <w:r w:rsidR="008F00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2F47">
              <w:rPr>
                <w:rFonts w:ascii="Arial" w:hAnsi="Arial" w:cs="Arial"/>
                <w:sz w:val="22"/>
                <w:szCs w:val="22"/>
              </w:rPr>
              <w:t>3 panels)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$750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Die is cast</w:t>
            </w:r>
            <w:r w:rsidR="00B12F47" w:rsidRPr="00FB174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FB17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B12F47" w:rsidP="00FB174E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Laminated prisoner passes, thread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Variable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B12F47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$1500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Self portrait (as jail bird)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8F00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</w:t>
            </w:r>
          </w:p>
          <w:p w:rsidR="00375ECD" w:rsidRPr="00FB174E" w:rsidRDefault="00375ECD" w:rsidP="00375E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91 x 65cm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$650</w:t>
            </w:r>
          </w:p>
        </w:tc>
      </w:tr>
      <w:tr w:rsidR="00375ECD" w:rsidRPr="00B12F47" w:rsidTr="00FB174E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Ghosts of the living dead</w:t>
            </w:r>
            <w:r w:rsidRPr="00B12F47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FB17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65.5 x 91cm (x 4 panels)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FB174E" w:rsidRDefault="00375ECD" w:rsidP="00FB174E">
            <w:pPr>
              <w:rPr>
                <w:rFonts w:ascii="Arial" w:hAnsi="Arial" w:cs="Arial"/>
                <w:sz w:val="22"/>
                <w:szCs w:val="22"/>
              </w:rPr>
            </w:pPr>
            <w:r w:rsidRPr="00FB174E">
              <w:rPr>
                <w:rFonts w:ascii="Arial" w:hAnsi="Arial" w:cs="Arial"/>
                <w:sz w:val="22"/>
                <w:szCs w:val="22"/>
              </w:rPr>
              <w:t>$850</w:t>
            </w:r>
            <w:r w:rsidRPr="00FB174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Study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B12F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70 x 50cm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$680</w:t>
            </w:r>
          </w:p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Untitled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The Prisoner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Gel pen on card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70 x 50cm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 w:rsidP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$680</w:t>
            </w:r>
          </w:p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Mugshot #1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Tyre</w:t>
            </w:r>
            <w:proofErr w:type="spellEnd"/>
            <w:r w:rsidRPr="00B12F47">
              <w:rPr>
                <w:rFonts w:ascii="Arial" w:hAnsi="Arial" w:cs="Arial"/>
                <w:sz w:val="22"/>
                <w:szCs w:val="22"/>
              </w:rPr>
              <w:t>, aerosol, primer, plywood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Variable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$700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Mugshot #2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Tyre</w:t>
            </w:r>
            <w:proofErr w:type="spellEnd"/>
            <w:r w:rsidRPr="00B12F47">
              <w:rPr>
                <w:rFonts w:ascii="Arial" w:hAnsi="Arial" w:cs="Arial"/>
                <w:sz w:val="22"/>
                <w:szCs w:val="22"/>
              </w:rPr>
              <w:t>, aerosol, primer, plywood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Variable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$700</w:t>
            </w:r>
          </w:p>
        </w:tc>
      </w:tr>
      <w:tr w:rsidR="00375ECD" w:rsidRPr="00B12F47" w:rsidTr="00D939EC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Nick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 xml:space="preserve">Andy </w:t>
            </w:r>
            <w:proofErr w:type="spellStart"/>
            <w:r w:rsidRPr="00B12F47">
              <w:rPr>
                <w:rFonts w:ascii="Arial" w:hAnsi="Arial" w:cs="Arial"/>
                <w:sz w:val="22"/>
                <w:szCs w:val="22"/>
              </w:rPr>
              <w:t>Quilty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Graphite and aerosol on Arches paper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134 x 113cm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5ECD" w:rsidRPr="00B12F47" w:rsidRDefault="00375ECD">
            <w:pPr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hAnsi="Arial" w:cs="Arial"/>
                <w:sz w:val="22"/>
                <w:szCs w:val="22"/>
              </w:rPr>
              <w:t>$3700</w:t>
            </w:r>
          </w:p>
        </w:tc>
      </w:tr>
    </w:tbl>
    <w:p w:rsidR="00F33610" w:rsidRPr="00B12F47" w:rsidRDefault="00F33610">
      <w:pPr>
        <w:pStyle w:val="Body"/>
        <w:tabs>
          <w:tab w:val="left" w:pos="5895"/>
        </w:tabs>
        <w:rPr>
          <w:rFonts w:ascii="Arial" w:hAnsi="Arial" w:cs="Arial"/>
          <w:sz w:val="22"/>
          <w:szCs w:val="22"/>
        </w:rPr>
      </w:pPr>
    </w:p>
    <w:sectPr w:rsidR="00F33610" w:rsidRPr="00B12F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720" w:bottom="567" w:left="720" w:header="70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ECD" w:rsidRDefault="00375ECD" w:rsidP="00375ECD">
      <w:pPr>
        <w:pBdr>
          <w:top w:val="nil"/>
        </w:pBdr>
      </w:pPr>
      <w:r>
        <w:separator/>
      </w:r>
    </w:p>
  </w:endnote>
  <w:endnote w:type="continuationSeparator" w:id="0">
    <w:p w:rsidR="00375ECD" w:rsidRDefault="00375ECD" w:rsidP="00375ECD">
      <w:pPr>
        <w:pBdr>
          <w:top w:val="nil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ECD" w:rsidRDefault="00375ECD" w:rsidP="00375ECD">
    <w:pPr>
      <w:pStyle w:val="Footer"/>
      <w:pBdr>
        <w:top w:val="nil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ECD" w:rsidRDefault="00375ECD" w:rsidP="00375ECD">
    <w:pPr>
      <w:pStyle w:val="Body"/>
      <w:pBdr>
        <w:top w:val="nil"/>
      </w:pBd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EF793EF" wp14:editId="7AF334BA">
          <wp:simplePos x="0" y="0"/>
          <wp:positionH relativeFrom="page">
            <wp:posOffset>502285</wp:posOffset>
          </wp:positionH>
          <wp:positionV relativeFrom="page">
            <wp:posOffset>10003790</wp:posOffset>
          </wp:positionV>
          <wp:extent cx="1123950" cy="504825"/>
          <wp:effectExtent l="0" t="0" r="0" b="9525"/>
          <wp:wrapNone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5048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03FA00B5" wp14:editId="28F9C55F">
          <wp:simplePos x="0" y="0"/>
          <wp:positionH relativeFrom="page">
            <wp:posOffset>5927725</wp:posOffset>
          </wp:positionH>
          <wp:positionV relativeFrom="page">
            <wp:posOffset>9923780</wp:posOffset>
          </wp:positionV>
          <wp:extent cx="1308100" cy="652780"/>
          <wp:effectExtent l="0" t="0" r="0" b="0"/>
          <wp:wrapNone/>
          <wp:docPr id="1073741826" name="officeArt object" descr="I:\Comm\Community Services\Museum &amp; Local History\Heathcote\Media, marketing &amp; surveys\logos\HCP 2018\Final\15953---Heathcote-Logo---stac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:\Comm\Community Services\Museum &amp; Local History\Heathcote\Media, marketing &amp; surveys\logos\HCP 2018\Final\15953---Heathcote-Logo---stack.png" descr="I:\Comm\Community Services\Museum &amp; Local History\Heathcote\Media, marketing &amp; surveys\logos\HCP 2018\Final\15953---Heathcote-Logo---stack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6527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Calibri Light" w:eastAsia="Calibri Light" w:hAnsi="Calibri Light" w:cs="Calibri Light"/>
        <w:sz w:val="26"/>
        <w:szCs w:val="26"/>
      </w:rPr>
      <w:t xml:space="preserve">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ECD" w:rsidRDefault="00375ECD" w:rsidP="00375ECD">
    <w:pPr>
      <w:pStyle w:val="Footer"/>
      <w:pBdr>
        <w:top w:val="nil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ECD" w:rsidRDefault="00375ECD" w:rsidP="00375ECD">
      <w:pPr>
        <w:pBdr>
          <w:top w:val="nil"/>
        </w:pBdr>
      </w:pPr>
      <w:r>
        <w:separator/>
      </w:r>
    </w:p>
  </w:footnote>
  <w:footnote w:type="continuationSeparator" w:id="0">
    <w:p w:rsidR="00375ECD" w:rsidRDefault="00375ECD" w:rsidP="00375ECD">
      <w:pPr>
        <w:pBdr>
          <w:top w:val="nil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ECD" w:rsidRDefault="00375ECD" w:rsidP="00375ECD">
    <w:pPr>
      <w:pStyle w:val="Header"/>
      <w:pBdr>
        <w:top w:val="nil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ECD" w:rsidRDefault="00375ECD" w:rsidP="00375ECD">
    <w:pPr>
      <w:pStyle w:val="HeaderFooter"/>
      <w:pBdr>
        <w:top w:val="nil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ECD" w:rsidRDefault="00375ECD" w:rsidP="00375ECD">
    <w:pPr>
      <w:pStyle w:val="Header"/>
      <w:pBdr>
        <w:top w:val="nil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33610"/>
    <w:rsid w:val="00375ECD"/>
    <w:rsid w:val="008F0093"/>
    <w:rsid w:val="00B12F47"/>
    <w:rsid w:val="00D939EC"/>
    <w:rsid w:val="00F235A1"/>
    <w:rsid w:val="00F33610"/>
    <w:rsid w:val="00FB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kern w:val="28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375E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375E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EC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75E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EC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kern w:val="28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375E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375E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EC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75E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EC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5A459894.dotm</Template>
  <TotalTime>1</TotalTime>
  <Pages>4</Pages>
  <Words>870</Words>
  <Characters>4964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Melville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Lynch</dc:creator>
  <cp:lastModifiedBy>Carly Lynch</cp:lastModifiedBy>
  <cp:revision>2</cp:revision>
  <dcterms:created xsi:type="dcterms:W3CDTF">2018-05-04T05:57:00Z</dcterms:created>
  <dcterms:modified xsi:type="dcterms:W3CDTF">2018-05-04T05:57:00Z</dcterms:modified>
</cp:coreProperties>
</file>