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79E356" w14:textId="77777777" w:rsidR="006F1FD9" w:rsidRDefault="006F1FD9" w:rsidP="00866055">
      <w:pPr>
        <w:spacing w:line="240" w:lineRule="auto"/>
        <w:rPr>
          <w:noProof/>
          <w:lang w:eastAsia="nb-NO"/>
        </w:rPr>
      </w:pPr>
      <w:bookmarkStart w:id="0" w:name="_GoBack"/>
      <w:bookmarkEnd w:id="0"/>
    </w:p>
    <w:p w14:paraId="2C132B77" w14:textId="77777777" w:rsidR="006F1FD9" w:rsidRPr="00B5288A" w:rsidRDefault="006F1FD9" w:rsidP="006F1FD9">
      <w:pPr>
        <w:pStyle w:val="Overskrift1"/>
        <w:rPr>
          <w:b/>
          <w:sz w:val="24"/>
        </w:rPr>
      </w:pPr>
      <w:r w:rsidRPr="00B5288A">
        <w:rPr>
          <w:b/>
          <w:sz w:val="24"/>
        </w:rPr>
        <w:t>Fokuspr</w:t>
      </w:r>
      <w:r>
        <w:rPr>
          <w:b/>
          <w:sz w:val="24"/>
        </w:rPr>
        <w:t>ogram Listerrådet mandag 17 september</w:t>
      </w:r>
      <w:r w:rsidRPr="00B5288A">
        <w:rPr>
          <w:b/>
          <w:sz w:val="24"/>
        </w:rPr>
        <w:t xml:space="preserve"> 2018</w:t>
      </w:r>
    </w:p>
    <w:p w14:paraId="76774A2C" w14:textId="77777777" w:rsidR="006F1FD9" w:rsidRPr="00B5288A" w:rsidRDefault="006F1FD9" w:rsidP="006F1FD9">
      <w:pPr>
        <w:pStyle w:val="Overskrift3"/>
        <w:rPr>
          <w:b/>
          <w:color w:val="2E74B5" w:themeColor="accent1" w:themeShade="BF"/>
          <w:sz w:val="32"/>
        </w:rPr>
      </w:pPr>
      <w:r>
        <w:rPr>
          <w:b/>
          <w:color w:val="2E74B5" w:themeColor="accent1" w:themeShade="BF"/>
          <w:sz w:val="32"/>
        </w:rPr>
        <w:t>Flerbrukshallen på Konsmo</w:t>
      </w:r>
      <w:r w:rsidRPr="00B5288A">
        <w:rPr>
          <w:b/>
          <w:color w:val="2E74B5" w:themeColor="accent1" w:themeShade="BF"/>
          <w:sz w:val="32"/>
        </w:rPr>
        <w:t xml:space="preserve"> </w:t>
      </w:r>
      <w:proofErr w:type="spellStart"/>
      <w:r w:rsidRPr="00B5288A">
        <w:rPr>
          <w:b/>
          <w:color w:val="2E74B5" w:themeColor="accent1" w:themeShade="BF"/>
          <w:sz w:val="32"/>
        </w:rPr>
        <w:t>kl</w:t>
      </w:r>
      <w:proofErr w:type="spellEnd"/>
      <w:r w:rsidRPr="00B5288A">
        <w:rPr>
          <w:b/>
          <w:color w:val="2E74B5" w:themeColor="accent1" w:themeShade="BF"/>
          <w:sz w:val="32"/>
        </w:rPr>
        <w:t xml:space="preserve"> 0900 - 1500</w:t>
      </w:r>
    </w:p>
    <w:p w14:paraId="596560EF" w14:textId="77777777" w:rsidR="006F1FD9" w:rsidRDefault="006F1FD9" w:rsidP="006F1FD9">
      <w:pPr>
        <w:pStyle w:val="Overskrift1"/>
      </w:pPr>
    </w:p>
    <w:p w14:paraId="2144A0D8" w14:textId="77777777" w:rsidR="006F1FD9" w:rsidRDefault="006F1FD9" w:rsidP="006F1FD9"/>
    <w:p w14:paraId="57455DFC" w14:textId="0C1DA54D" w:rsidR="006F1FD9" w:rsidRDefault="006F1FD9" w:rsidP="006F1FD9">
      <w:pPr>
        <w:pStyle w:val="Overskrift1"/>
        <w:rPr>
          <w:b/>
          <w:sz w:val="56"/>
        </w:rPr>
      </w:pPr>
      <w:r>
        <w:rPr>
          <w:b/>
          <w:sz w:val="56"/>
        </w:rPr>
        <w:t>Lister i Agder</w:t>
      </w:r>
    </w:p>
    <w:p w14:paraId="685B27C7" w14:textId="77777777" w:rsidR="00FE69D2" w:rsidRPr="00FE69D2" w:rsidRDefault="00FE69D2" w:rsidP="00FE69D2"/>
    <w:p w14:paraId="1B337CF1" w14:textId="417BBD7B" w:rsidR="006F1FD9" w:rsidRDefault="006F1FD9" w:rsidP="006F1FD9">
      <w:pPr>
        <w:spacing w:line="240" w:lineRule="auto"/>
        <w:rPr>
          <w:color w:val="2E74B5" w:themeColor="accent1" w:themeShade="BF"/>
          <w:sz w:val="28"/>
        </w:rPr>
      </w:pPr>
      <w:r>
        <w:rPr>
          <w:color w:val="2E74B5" w:themeColor="accent1" w:themeShade="BF"/>
          <w:sz w:val="28"/>
        </w:rPr>
        <w:t>Den 17. september arrangerer Listerrådet en ny fokussamling, hvor søkelyset</w:t>
      </w:r>
      <w:r w:rsidR="00330891">
        <w:rPr>
          <w:color w:val="2E74B5" w:themeColor="accent1" w:themeShade="BF"/>
          <w:sz w:val="28"/>
        </w:rPr>
        <w:t xml:space="preserve"> blir rettet mot fremtidens</w:t>
      </w:r>
      <w:r>
        <w:rPr>
          <w:color w:val="2E74B5" w:themeColor="accent1" w:themeShade="BF"/>
          <w:sz w:val="28"/>
        </w:rPr>
        <w:t xml:space="preserve"> Agder.</w:t>
      </w:r>
    </w:p>
    <w:p w14:paraId="214CEEB6" w14:textId="66975FEA" w:rsidR="006F1FD9" w:rsidRPr="00FE69D2" w:rsidRDefault="006F1FD9" w:rsidP="006F1FD9">
      <w:pPr>
        <w:rPr>
          <w:sz w:val="24"/>
        </w:rPr>
      </w:pPr>
      <w:r w:rsidRPr="00FE69D2">
        <w:rPr>
          <w:sz w:val="24"/>
        </w:rPr>
        <w:t xml:space="preserve">Det pågår nå mange prosesser som vil ha stor innvirkning på den regionale utviklingen på Agder.  Noen av disse er forsøkt å beskrevet i </w:t>
      </w:r>
      <w:r w:rsidR="002F2EBC" w:rsidRPr="00FE69D2">
        <w:rPr>
          <w:sz w:val="24"/>
        </w:rPr>
        <w:t>«</w:t>
      </w:r>
      <w:proofErr w:type="spellStart"/>
      <w:r w:rsidR="002F2EBC" w:rsidRPr="00FE69D2">
        <w:rPr>
          <w:sz w:val="24"/>
        </w:rPr>
        <w:t>N</w:t>
      </w:r>
      <w:r w:rsidRPr="00FE69D2">
        <w:rPr>
          <w:sz w:val="24"/>
        </w:rPr>
        <w:t>æringsforesight</w:t>
      </w:r>
      <w:proofErr w:type="spellEnd"/>
      <w:r w:rsidR="002F2EBC" w:rsidRPr="00FE69D2">
        <w:rPr>
          <w:sz w:val="24"/>
        </w:rPr>
        <w:t xml:space="preserve"> for </w:t>
      </w:r>
      <w:r w:rsidRPr="00FE69D2">
        <w:rPr>
          <w:sz w:val="24"/>
        </w:rPr>
        <w:t xml:space="preserve">Agder </w:t>
      </w:r>
      <w:r w:rsidR="002F2EBC" w:rsidRPr="00FE69D2">
        <w:rPr>
          <w:sz w:val="24"/>
        </w:rPr>
        <w:t xml:space="preserve">mot </w:t>
      </w:r>
      <w:r w:rsidRPr="00FE69D2">
        <w:rPr>
          <w:sz w:val="24"/>
        </w:rPr>
        <w:t xml:space="preserve">2030», og enda mer konkret i Listers eget </w:t>
      </w:r>
      <w:proofErr w:type="spellStart"/>
      <w:r w:rsidRPr="00FE69D2">
        <w:rPr>
          <w:sz w:val="24"/>
        </w:rPr>
        <w:t>scenarie</w:t>
      </w:r>
      <w:proofErr w:type="spellEnd"/>
      <w:r w:rsidRPr="00FE69D2">
        <w:rPr>
          <w:sz w:val="24"/>
        </w:rPr>
        <w:t xml:space="preserve"> «Lister 2030».  </w:t>
      </w:r>
    </w:p>
    <w:p w14:paraId="1F6E88B2" w14:textId="6894E0CF" w:rsidR="006F1FD9" w:rsidRPr="00FE69D2" w:rsidRDefault="006F1FD9" w:rsidP="006F1FD9">
      <w:pPr>
        <w:rPr>
          <w:sz w:val="24"/>
        </w:rPr>
      </w:pPr>
      <w:r w:rsidRPr="00FE69D2">
        <w:rPr>
          <w:sz w:val="24"/>
        </w:rPr>
        <w:t xml:space="preserve">Vi har allerede fått et felles fylkesmannsembete, og Agder fylkeskommune er under etablering. Samtidig rulleres også fylkesplanen for Agder, målet er at denne skal være ferdig behandlet i løpet av 2019. Arbeidet med ny E39 er startet opp.  Hvordan denne veien, og øvrig infrastrukturutbygging vil påvirke det regionale Agder er for tidlig å si, men det er nå fundamentet for et bærekraftig og likeverdig bolig- og arbeidsmarked kan rigges. Og Lister </w:t>
      </w:r>
      <w:r w:rsidR="00B60C16" w:rsidRPr="00FE69D2">
        <w:rPr>
          <w:sz w:val="24"/>
        </w:rPr>
        <w:t>vil</w:t>
      </w:r>
      <w:r w:rsidRPr="00FE69D2">
        <w:rPr>
          <w:sz w:val="24"/>
        </w:rPr>
        <w:t xml:space="preserve"> være forberedt </w:t>
      </w:r>
      <w:r w:rsidR="00B60C16" w:rsidRPr="00FE69D2">
        <w:rPr>
          <w:sz w:val="24"/>
        </w:rPr>
        <w:t>på</w:t>
      </w:r>
      <w:r w:rsidRPr="00FE69D2">
        <w:rPr>
          <w:sz w:val="24"/>
        </w:rPr>
        <w:t xml:space="preserve"> å møte fremtiden!</w:t>
      </w:r>
    </w:p>
    <w:p w14:paraId="6E7EE090" w14:textId="77777777" w:rsidR="006F1FD9" w:rsidRPr="00FE69D2" w:rsidRDefault="00E15B79" w:rsidP="006F1FD9">
      <w:pPr>
        <w:spacing w:line="240" w:lineRule="auto"/>
        <w:rPr>
          <w:color w:val="2E74B5" w:themeColor="accent1" w:themeShade="BF"/>
          <w:sz w:val="24"/>
        </w:rPr>
      </w:pPr>
      <w:r w:rsidRPr="00FE69D2">
        <w:rPr>
          <w:color w:val="2E74B5" w:themeColor="accent1" w:themeShade="BF"/>
          <w:sz w:val="24"/>
        </w:rPr>
        <w:t>Målsettingen denne dagen er å løfte blik</w:t>
      </w:r>
      <w:r w:rsidR="00B60C16" w:rsidRPr="00FE69D2">
        <w:rPr>
          <w:color w:val="2E74B5" w:themeColor="accent1" w:themeShade="BF"/>
          <w:sz w:val="24"/>
        </w:rPr>
        <w:t>ket og fokusere</w:t>
      </w:r>
      <w:r w:rsidRPr="00FE69D2">
        <w:rPr>
          <w:color w:val="2E74B5" w:themeColor="accent1" w:themeShade="BF"/>
          <w:sz w:val="24"/>
        </w:rPr>
        <w:t xml:space="preserve"> på fremtidens Agder, hvordan vi samme kan utvikle vårt nye fylke til en bærekraftig og omstillingsdyktig landsdel</w:t>
      </w:r>
      <w:proofErr w:type="gramStart"/>
      <w:r w:rsidRPr="00FE69D2">
        <w:rPr>
          <w:color w:val="2E74B5" w:themeColor="accent1" w:themeShade="BF"/>
          <w:sz w:val="24"/>
        </w:rPr>
        <w:t>…….</w:t>
      </w:r>
      <w:proofErr w:type="gramEnd"/>
      <w:r w:rsidRPr="00FE69D2">
        <w:rPr>
          <w:color w:val="2E74B5" w:themeColor="accent1" w:themeShade="BF"/>
          <w:sz w:val="24"/>
        </w:rPr>
        <w:t>og selvsagt vil vi ha et ekstra fokus på «flankeproblematikken».</w:t>
      </w:r>
    </w:p>
    <w:p w14:paraId="1479F498" w14:textId="77777777" w:rsidR="006F1FD9" w:rsidRPr="006F1FD9" w:rsidRDefault="006F1FD9" w:rsidP="006F1FD9"/>
    <w:p w14:paraId="25A91D7F" w14:textId="77777777" w:rsidR="006F1FD9" w:rsidRDefault="006F1FD9" w:rsidP="00866055">
      <w:pPr>
        <w:spacing w:line="240" w:lineRule="auto"/>
        <w:rPr>
          <w:noProof/>
          <w:lang w:eastAsia="nb-NO"/>
        </w:rPr>
      </w:pPr>
    </w:p>
    <w:p w14:paraId="63DD6667" w14:textId="1CAFC1A6" w:rsidR="006F1FD9" w:rsidRDefault="002F2EBC" w:rsidP="00866055">
      <w:pPr>
        <w:spacing w:line="240" w:lineRule="auto"/>
        <w:rPr>
          <w:noProof/>
          <w:lang w:eastAsia="nb-NO"/>
        </w:rPr>
      </w:pPr>
      <w:r>
        <w:rPr>
          <w:noProof/>
          <w:lang w:eastAsia="nb-NO"/>
        </w:rPr>
        <w:t>Velkommen til K</w:t>
      </w:r>
      <w:r w:rsidR="00E15B79">
        <w:rPr>
          <w:noProof/>
          <w:lang w:eastAsia="nb-NO"/>
        </w:rPr>
        <w:t>onsmo flerbrukshall!</w:t>
      </w:r>
    </w:p>
    <w:p w14:paraId="3FAE7262" w14:textId="7CBA882A" w:rsidR="00E174E4" w:rsidRDefault="00330891" w:rsidP="00866055">
      <w:pPr>
        <w:spacing w:line="240" w:lineRule="auto"/>
      </w:pPr>
      <w:r>
        <w:rPr>
          <w:noProof/>
          <w:lang w:eastAsia="nb-NO"/>
        </w:rPr>
        <w:drawing>
          <wp:inline distT="0" distB="0" distL="0" distR="0" wp14:anchorId="1B06A2AE" wp14:editId="4E101949">
            <wp:extent cx="3268877" cy="1533525"/>
            <wp:effectExtent l="0" t="0" r="825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6449" cy="154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3CC">
        <w:br w:type="page"/>
      </w:r>
    </w:p>
    <w:p w14:paraId="2266E1D6" w14:textId="77777777" w:rsidR="00866055" w:rsidRDefault="00866055" w:rsidP="00866055">
      <w:pPr>
        <w:spacing w:line="240" w:lineRule="auto"/>
      </w:pPr>
    </w:p>
    <w:p w14:paraId="5FF2861D" w14:textId="5AA6ED4B" w:rsidR="00866055" w:rsidRPr="00B60C16" w:rsidRDefault="00B60C16" w:rsidP="00B60C16">
      <w:pPr>
        <w:pStyle w:val="Overskrift1"/>
        <w:rPr>
          <w:b/>
        </w:rPr>
      </w:pPr>
      <w:r w:rsidRPr="00B60C16">
        <w:rPr>
          <w:b/>
        </w:rPr>
        <w:t>PROG</w:t>
      </w:r>
      <w:r w:rsidR="00330891">
        <w:rPr>
          <w:b/>
        </w:rPr>
        <w:t>R</w:t>
      </w:r>
      <w:r w:rsidRPr="00B60C16">
        <w:rPr>
          <w:b/>
        </w:rPr>
        <w:t>AM</w:t>
      </w:r>
    </w:p>
    <w:p w14:paraId="760FE94A" w14:textId="77777777" w:rsidR="007514A0" w:rsidRDefault="007514A0" w:rsidP="003633CC"/>
    <w:p w14:paraId="5B75A528" w14:textId="77777777" w:rsidR="00B60C16" w:rsidRPr="0090683B" w:rsidRDefault="00B60C16" w:rsidP="00B60C16">
      <w:pPr>
        <w:rPr>
          <w:sz w:val="24"/>
          <w:szCs w:val="24"/>
        </w:rPr>
      </w:pPr>
      <w:r w:rsidRPr="0090683B">
        <w:rPr>
          <w:sz w:val="24"/>
          <w:szCs w:val="24"/>
        </w:rPr>
        <w:t>0900 – 0905</w:t>
      </w:r>
      <w:r w:rsidRPr="0090683B">
        <w:rPr>
          <w:sz w:val="24"/>
          <w:szCs w:val="24"/>
        </w:rPr>
        <w:tab/>
        <w:t>Velkommen til Audnedal v/ordfører Reidun Bakken</w:t>
      </w:r>
    </w:p>
    <w:p w14:paraId="4B4DD150" w14:textId="77777777" w:rsidR="00B60C16" w:rsidRPr="0090683B" w:rsidRDefault="00B60C16" w:rsidP="00B60C16">
      <w:pPr>
        <w:rPr>
          <w:sz w:val="24"/>
          <w:szCs w:val="24"/>
        </w:rPr>
      </w:pPr>
      <w:r w:rsidRPr="0090683B">
        <w:rPr>
          <w:sz w:val="24"/>
          <w:szCs w:val="24"/>
        </w:rPr>
        <w:t>0905 – 0915</w:t>
      </w:r>
      <w:r w:rsidRPr="0090683B">
        <w:rPr>
          <w:sz w:val="24"/>
          <w:szCs w:val="24"/>
        </w:rPr>
        <w:tab/>
        <w:t>Hvorfor «Lister i Agder» v/leder av Listerrådet Arnt Abrahamsen/Svein Vangen</w:t>
      </w:r>
    </w:p>
    <w:p w14:paraId="0363C57B" w14:textId="4959AF75" w:rsidR="00B60C16" w:rsidRPr="0090683B" w:rsidRDefault="00B60C16" w:rsidP="0090683B">
      <w:pPr>
        <w:ind w:left="1416" w:hanging="1416"/>
        <w:rPr>
          <w:sz w:val="24"/>
          <w:szCs w:val="24"/>
        </w:rPr>
      </w:pPr>
      <w:r w:rsidRPr="0090683B">
        <w:rPr>
          <w:sz w:val="24"/>
          <w:szCs w:val="24"/>
        </w:rPr>
        <w:t>0915 – 0945</w:t>
      </w:r>
      <w:r w:rsidRPr="0090683B">
        <w:rPr>
          <w:sz w:val="24"/>
          <w:szCs w:val="24"/>
        </w:rPr>
        <w:tab/>
        <w:t>Hvordan skal fremtiden på Sørlandet skape</w:t>
      </w:r>
      <w:r w:rsidR="008B05BD">
        <w:rPr>
          <w:sz w:val="24"/>
          <w:szCs w:val="24"/>
        </w:rPr>
        <w:t>s</w:t>
      </w:r>
      <w:r w:rsidRPr="0090683B">
        <w:rPr>
          <w:sz w:val="24"/>
          <w:szCs w:val="24"/>
        </w:rPr>
        <w:t xml:space="preserve">? v/William Fagerheim </w:t>
      </w:r>
      <w:proofErr w:type="spellStart"/>
      <w:r w:rsidRPr="0090683B">
        <w:rPr>
          <w:sz w:val="24"/>
          <w:szCs w:val="24"/>
        </w:rPr>
        <w:t>UiA</w:t>
      </w:r>
      <w:proofErr w:type="spellEnd"/>
      <w:r w:rsidRPr="0090683B">
        <w:rPr>
          <w:sz w:val="24"/>
          <w:szCs w:val="24"/>
        </w:rPr>
        <w:t>/</w:t>
      </w:r>
      <w:proofErr w:type="spellStart"/>
      <w:r w:rsidRPr="0090683B">
        <w:rPr>
          <w:sz w:val="24"/>
          <w:szCs w:val="24"/>
        </w:rPr>
        <w:t>Bynett</w:t>
      </w:r>
      <w:proofErr w:type="spellEnd"/>
      <w:r w:rsidRPr="0090683B">
        <w:rPr>
          <w:sz w:val="24"/>
          <w:szCs w:val="24"/>
        </w:rPr>
        <w:t xml:space="preserve"> Sør</w:t>
      </w:r>
    </w:p>
    <w:p w14:paraId="259BA3E0" w14:textId="77777777" w:rsidR="00B60C16" w:rsidRPr="0090683B" w:rsidRDefault="00B60C16" w:rsidP="00B60C16">
      <w:pPr>
        <w:ind w:left="1416" w:hanging="1416"/>
        <w:rPr>
          <w:sz w:val="24"/>
          <w:szCs w:val="24"/>
        </w:rPr>
      </w:pPr>
      <w:r w:rsidRPr="0090683B">
        <w:rPr>
          <w:sz w:val="24"/>
          <w:szCs w:val="24"/>
        </w:rPr>
        <w:t xml:space="preserve">0945 – </w:t>
      </w:r>
      <w:proofErr w:type="gramStart"/>
      <w:r w:rsidRPr="0090683B">
        <w:rPr>
          <w:sz w:val="24"/>
          <w:szCs w:val="24"/>
        </w:rPr>
        <w:t xml:space="preserve">1030  </w:t>
      </w:r>
      <w:r w:rsidRPr="0090683B">
        <w:rPr>
          <w:sz w:val="24"/>
          <w:szCs w:val="24"/>
        </w:rPr>
        <w:tab/>
      </w:r>
      <w:proofErr w:type="spellStart"/>
      <w:proofErr w:type="gramEnd"/>
      <w:r w:rsidRPr="0090683B">
        <w:rPr>
          <w:sz w:val="24"/>
          <w:szCs w:val="24"/>
        </w:rPr>
        <w:t>Næringsforesight</w:t>
      </w:r>
      <w:proofErr w:type="spellEnd"/>
      <w:r w:rsidRPr="0090683B">
        <w:rPr>
          <w:sz w:val="24"/>
          <w:szCs w:val="24"/>
        </w:rPr>
        <w:t xml:space="preserve"> for Agder mot 2030, v/næringsrådgiver Valborg Langevei Kristiansand kommune</w:t>
      </w:r>
    </w:p>
    <w:p w14:paraId="5EEA97F3" w14:textId="77777777" w:rsidR="00B60C16" w:rsidRPr="0090683B" w:rsidRDefault="00B60C16" w:rsidP="00B60C16">
      <w:pPr>
        <w:rPr>
          <w:sz w:val="24"/>
          <w:szCs w:val="24"/>
        </w:rPr>
      </w:pPr>
      <w:r w:rsidRPr="0090683B">
        <w:rPr>
          <w:sz w:val="24"/>
          <w:szCs w:val="24"/>
        </w:rPr>
        <w:t>1030 – 1045</w:t>
      </w:r>
      <w:r w:rsidRPr="0090683B">
        <w:rPr>
          <w:sz w:val="24"/>
          <w:szCs w:val="24"/>
        </w:rPr>
        <w:tab/>
        <w:t xml:space="preserve">Påfyll av </w:t>
      </w:r>
      <w:proofErr w:type="gramStart"/>
      <w:r w:rsidRPr="0090683B">
        <w:rPr>
          <w:sz w:val="24"/>
          <w:szCs w:val="24"/>
        </w:rPr>
        <w:t>kaffe…</w:t>
      </w:r>
      <w:proofErr w:type="gramEnd"/>
      <w:r w:rsidRPr="0090683B">
        <w:rPr>
          <w:sz w:val="24"/>
          <w:szCs w:val="24"/>
        </w:rPr>
        <w:t>…</w:t>
      </w:r>
    </w:p>
    <w:p w14:paraId="68D41B5E" w14:textId="50CB2771" w:rsidR="00B60C16" w:rsidRPr="0090683B" w:rsidRDefault="00330891" w:rsidP="00B60C16">
      <w:pPr>
        <w:rPr>
          <w:sz w:val="24"/>
          <w:szCs w:val="24"/>
        </w:rPr>
      </w:pPr>
      <w:r>
        <w:rPr>
          <w:sz w:val="24"/>
          <w:szCs w:val="24"/>
        </w:rPr>
        <w:t>1045 – 1130</w:t>
      </w:r>
      <w:r>
        <w:rPr>
          <w:sz w:val="24"/>
          <w:szCs w:val="24"/>
        </w:rPr>
        <w:tab/>
        <w:t xml:space="preserve">Scenarier for </w:t>
      </w:r>
      <w:r w:rsidR="00B60C16" w:rsidRPr="0090683B">
        <w:rPr>
          <w:sz w:val="24"/>
          <w:szCs w:val="24"/>
        </w:rPr>
        <w:t xml:space="preserve">Lister-regionen 2030 v/sivilarkitekt Gunnar Ridderstrøm, </w:t>
      </w:r>
    </w:p>
    <w:p w14:paraId="2C2ADA0A" w14:textId="77777777" w:rsidR="00B60C16" w:rsidRPr="0090683B" w:rsidRDefault="00B60C16" w:rsidP="00B60C16">
      <w:pPr>
        <w:rPr>
          <w:sz w:val="24"/>
          <w:szCs w:val="24"/>
        </w:rPr>
      </w:pPr>
      <w:r w:rsidRPr="0090683B">
        <w:rPr>
          <w:sz w:val="24"/>
          <w:szCs w:val="24"/>
        </w:rPr>
        <w:t>1130 - 1215</w:t>
      </w:r>
      <w:r w:rsidRPr="0090683B">
        <w:rPr>
          <w:sz w:val="24"/>
          <w:szCs w:val="24"/>
        </w:rPr>
        <w:tab/>
        <w:t>Lunsj</w:t>
      </w:r>
    </w:p>
    <w:p w14:paraId="02FB72E6" w14:textId="77777777" w:rsidR="00B60C16" w:rsidRPr="0090683B" w:rsidRDefault="00B60C16" w:rsidP="0090683B">
      <w:pPr>
        <w:ind w:left="1410" w:firstLine="6"/>
        <w:rPr>
          <w:sz w:val="24"/>
          <w:szCs w:val="24"/>
        </w:rPr>
      </w:pPr>
      <w:r w:rsidRPr="0090683B">
        <w:rPr>
          <w:sz w:val="24"/>
          <w:szCs w:val="24"/>
        </w:rPr>
        <w:t xml:space="preserve">Vi har nå fått en presentasjon av viktige samfunnsmessige utfordringer og muligheter, både på landsdelsnivå og på Listernivå.  Tiden etter lunsj vil bli brukt til å se litt nærmere på hvilke virkemiddel vi har for å møte fremtiden, både lokalt, regionalt og nasjonalt. </w:t>
      </w:r>
    </w:p>
    <w:p w14:paraId="03739D0D" w14:textId="77777777" w:rsidR="00B60C16" w:rsidRPr="0090683B" w:rsidRDefault="00B60C16" w:rsidP="00B60C16">
      <w:pPr>
        <w:ind w:left="1410" w:hanging="1410"/>
        <w:rPr>
          <w:sz w:val="24"/>
          <w:szCs w:val="24"/>
        </w:rPr>
      </w:pPr>
      <w:r w:rsidRPr="0090683B">
        <w:rPr>
          <w:sz w:val="24"/>
          <w:szCs w:val="24"/>
        </w:rPr>
        <w:t>1215 – 1245</w:t>
      </w:r>
      <w:r w:rsidRPr="0090683B">
        <w:rPr>
          <w:sz w:val="24"/>
          <w:szCs w:val="24"/>
        </w:rPr>
        <w:tab/>
        <w:t xml:space="preserve">Kommune- og næringsplanlegging i Lister v/leder av Lister plan- og næringsnettverk </w:t>
      </w:r>
      <w:r w:rsidR="0090683B">
        <w:rPr>
          <w:sz w:val="24"/>
          <w:szCs w:val="24"/>
        </w:rPr>
        <w:t xml:space="preserve">og kommunalsjef </w:t>
      </w:r>
      <w:r w:rsidRPr="0090683B">
        <w:rPr>
          <w:sz w:val="24"/>
          <w:szCs w:val="24"/>
        </w:rPr>
        <w:t>Steinar Ness</w:t>
      </w:r>
    </w:p>
    <w:p w14:paraId="055CB7BF" w14:textId="77777777" w:rsidR="00B60C16" w:rsidRPr="0090683B" w:rsidRDefault="00B60C16" w:rsidP="00B60C16">
      <w:pPr>
        <w:rPr>
          <w:sz w:val="24"/>
          <w:szCs w:val="24"/>
        </w:rPr>
      </w:pPr>
      <w:r w:rsidRPr="0090683B">
        <w:rPr>
          <w:sz w:val="24"/>
          <w:szCs w:val="24"/>
        </w:rPr>
        <w:t>1245 – 1315</w:t>
      </w:r>
      <w:r w:rsidRPr="0090683B">
        <w:rPr>
          <w:sz w:val="24"/>
          <w:szCs w:val="24"/>
        </w:rPr>
        <w:tab/>
        <w:t>Statlige regionalpolitiske mål, v/fylkesmann i Agder Stein Ytterdahl</w:t>
      </w:r>
    </w:p>
    <w:p w14:paraId="5101D173" w14:textId="77777777" w:rsidR="00B60C16" w:rsidRPr="0090683B" w:rsidRDefault="00B60C16" w:rsidP="00B60C16">
      <w:pPr>
        <w:ind w:left="1416"/>
        <w:rPr>
          <w:rFonts w:asciiTheme="minorHAnsi" w:hAnsiTheme="minorHAnsi" w:cstheme="minorHAnsi"/>
          <w:sz w:val="24"/>
          <w:szCs w:val="24"/>
        </w:rPr>
      </w:pPr>
      <w:r w:rsidRPr="0090683B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Befolkningsgrunnlag, flyttetendenser, næringsstruktur og næringsutvikling påvirker den regionale utviklingen. Regional- og distriktspolitikken tar sikte på å påvirke utviklingstrekkene og de sterke drivkreftene i samfunnet. Hvilke </w:t>
      </w:r>
      <w:r w:rsidR="0090683B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virkemidler</w:t>
      </w:r>
      <w:r w:rsidRPr="0090683B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har fylkesmannen?</w:t>
      </w:r>
    </w:p>
    <w:p w14:paraId="4DCD06C4" w14:textId="77777777" w:rsidR="00B60C16" w:rsidRPr="0090683B" w:rsidRDefault="00B60C16" w:rsidP="00B60C16">
      <w:pPr>
        <w:ind w:left="1410" w:hanging="1410"/>
        <w:rPr>
          <w:sz w:val="24"/>
          <w:szCs w:val="24"/>
        </w:rPr>
      </w:pPr>
      <w:r w:rsidRPr="0090683B">
        <w:rPr>
          <w:sz w:val="24"/>
          <w:szCs w:val="24"/>
        </w:rPr>
        <w:t>1315 – 1345</w:t>
      </w:r>
      <w:r w:rsidRPr="0090683B">
        <w:rPr>
          <w:sz w:val="24"/>
          <w:szCs w:val="24"/>
        </w:rPr>
        <w:tab/>
      </w:r>
      <w:r w:rsidR="0090683B" w:rsidRPr="0090683B">
        <w:rPr>
          <w:sz w:val="24"/>
          <w:szCs w:val="24"/>
        </w:rPr>
        <w:t xml:space="preserve">Agder i endring - Utfordringer og muligheter, </w:t>
      </w:r>
      <w:r w:rsidRPr="0090683B">
        <w:rPr>
          <w:sz w:val="24"/>
          <w:szCs w:val="24"/>
        </w:rPr>
        <w:t xml:space="preserve">v/fylkesordfører Terje </w:t>
      </w:r>
      <w:proofErr w:type="spellStart"/>
      <w:r w:rsidRPr="0090683B">
        <w:rPr>
          <w:sz w:val="24"/>
          <w:szCs w:val="24"/>
        </w:rPr>
        <w:t>Damman</w:t>
      </w:r>
      <w:proofErr w:type="spellEnd"/>
    </w:p>
    <w:p w14:paraId="4D8965EB" w14:textId="77777777" w:rsidR="00B60C16" w:rsidRPr="0090683B" w:rsidRDefault="00B60C16" w:rsidP="00B60C16">
      <w:pPr>
        <w:ind w:left="1410" w:hanging="1410"/>
        <w:rPr>
          <w:sz w:val="24"/>
          <w:szCs w:val="24"/>
        </w:rPr>
      </w:pPr>
      <w:r w:rsidRPr="0090683B">
        <w:rPr>
          <w:sz w:val="24"/>
          <w:szCs w:val="24"/>
        </w:rPr>
        <w:tab/>
      </w:r>
      <w:r w:rsidR="0090683B" w:rsidRPr="0090683B">
        <w:rPr>
          <w:sz w:val="24"/>
          <w:szCs w:val="24"/>
        </w:rPr>
        <w:t>Hvilke rolle ønsker Agder fylkeskommune å ta som regional utviklingsaktør?</w:t>
      </w:r>
      <w:r w:rsidRPr="0090683B">
        <w:rPr>
          <w:sz w:val="24"/>
          <w:szCs w:val="24"/>
        </w:rPr>
        <w:t xml:space="preserve"> </w:t>
      </w:r>
    </w:p>
    <w:p w14:paraId="2B17C49C" w14:textId="77777777" w:rsidR="00B60C16" w:rsidRPr="0090683B" w:rsidRDefault="00B60C16" w:rsidP="00B60C16">
      <w:pPr>
        <w:rPr>
          <w:sz w:val="24"/>
          <w:szCs w:val="24"/>
        </w:rPr>
      </w:pPr>
      <w:r w:rsidRPr="0090683B">
        <w:rPr>
          <w:sz w:val="24"/>
          <w:szCs w:val="24"/>
        </w:rPr>
        <w:t>1345 – 1400</w:t>
      </w:r>
      <w:r w:rsidRPr="0090683B">
        <w:rPr>
          <w:sz w:val="24"/>
          <w:szCs w:val="24"/>
        </w:rPr>
        <w:tab/>
        <w:t>Kaffe/frukt</w:t>
      </w:r>
    </w:p>
    <w:p w14:paraId="49DE5F26" w14:textId="77777777" w:rsidR="00B60C16" w:rsidRPr="0090683B" w:rsidRDefault="00B60C16" w:rsidP="00B60C16">
      <w:pPr>
        <w:rPr>
          <w:sz w:val="24"/>
          <w:szCs w:val="24"/>
        </w:rPr>
      </w:pPr>
      <w:r w:rsidRPr="0090683B">
        <w:rPr>
          <w:sz w:val="24"/>
          <w:szCs w:val="24"/>
        </w:rPr>
        <w:t>1400 – 1500</w:t>
      </w:r>
      <w:r w:rsidRPr="0090683B">
        <w:rPr>
          <w:sz w:val="24"/>
          <w:szCs w:val="24"/>
        </w:rPr>
        <w:tab/>
        <w:t>Paneldebatt: Er vekstkraften like sterk i hele Agder?</w:t>
      </w:r>
    </w:p>
    <w:p w14:paraId="72F523C5" w14:textId="3BEDD3AE" w:rsidR="00B60C16" w:rsidRPr="0090683B" w:rsidRDefault="00B60C16" w:rsidP="00B60C16">
      <w:pPr>
        <w:ind w:left="1416"/>
        <w:rPr>
          <w:sz w:val="24"/>
          <w:szCs w:val="24"/>
        </w:rPr>
      </w:pPr>
      <w:r w:rsidRPr="0090683B">
        <w:rPr>
          <w:sz w:val="24"/>
          <w:szCs w:val="24"/>
        </w:rPr>
        <w:t>William Fagerheim, Valborg Langevei, Gunnar Ridderstrøm, Steinar Ness,</w:t>
      </w:r>
      <w:r w:rsidR="00330891">
        <w:rPr>
          <w:sz w:val="24"/>
          <w:szCs w:val="24"/>
        </w:rPr>
        <w:t xml:space="preserve"> Stein Ytterdahl, Terje </w:t>
      </w:r>
      <w:proofErr w:type="spellStart"/>
      <w:r w:rsidR="00330891">
        <w:rPr>
          <w:sz w:val="24"/>
          <w:szCs w:val="24"/>
        </w:rPr>
        <w:t>Damman</w:t>
      </w:r>
      <w:proofErr w:type="spellEnd"/>
      <w:r w:rsidR="00330891">
        <w:rPr>
          <w:sz w:val="24"/>
          <w:szCs w:val="24"/>
        </w:rPr>
        <w:t xml:space="preserve"> </w:t>
      </w:r>
      <w:r w:rsidRPr="0090683B">
        <w:rPr>
          <w:sz w:val="24"/>
          <w:szCs w:val="24"/>
        </w:rPr>
        <w:t>og Arnt Abrahamsen.</w:t>
      </w:r>
    </w:p>
    <w:p w14:paraId="416A3D25" w14:textId="77777777" w:rsidR="00B60C16" w:rsidRDefault="00B60C16" w:rsidP="003633CC"/>
    <w:p w14:paraId="23B88298" w14:textId="74EF8993" w:rsidR="0090683B" w:rsidRDefault="0090683B" w:rsidP="003633CC"/>
    <w:p w14:paraId="247DCBC8" w14:textId="58095487" w:rsidR="00FE69D2" w:rsidRDefault="00FE69D2" w:rsidP="003633CC"/>
    <w:p w14:paraId="78FCB1AE" w14:textId="77777777" w:rsidR="00FE69D2" w:rsidRPr="003633CC" w:rsidRDefault="00FE69D2" w:rsidP="003633CC"/>
    <w:sectPr w:rsidR="00FE69D2" w:rsidRPr="003633CC" w:rsidSect="0074364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1" w:right="1418" w:bottom="261" w:left="1418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2E7571" w14:textId="77777777" w:rsidR="006F1FD9" w:rsidRDefault="006F1FD9" w:rsidP="003633CC">
      <w:pPr>
        <w:spacing w:after="0" w:line="240" w:lineRule="auto"/>
      </w:pPr>
      <w:r>
        <w:separator/>
      </w:r>
    </w:p>
  </w:endnote>
  <w:endnote w:type="continuationSeparator" w:id="0">
    <w:p w14:paraId="00DBFDE2" w14:textId="77777777" w:rsidR="006F1FD9" w:rsidRDefault="006F1FD9" w:rsidP="00363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31AAF" w14:textId="77777777" w:rsidR="003633CC" w:rsidRDefault="003633CC">
    <w:pPr>
      <w:pStyle w:val="Bunntekst"/>
    </w:pPr>
  </w:p>
  <w:p w14:paraId="7AE3A1F5" w14:textId="77777777" w:rsidR="003633CC" w:rsidRDefault="003633C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A8D1B8" w14:textId="77777777" w:rsidR="008E350F" w:rsidRDefault="00845A0B" w:rsidP="008E350F">
    <w:pPr>
      <w:pStyle w:val="Bunntekst"/>
      <w:ind w:left="-397"/>
    </w:pPr>
    <w:r w:rsidRPr="00E17F2A">
      <w:rPr>
        <w:noProof/>
        <w:lang w:eastAsia="nb-NO"/>
      </w:rPr>
      <w:drawing>
        <wp:inline distT="0" distB="0" distL="0" distR="0" wp14:anchorId="463E6C07" wp14:editId="360B1411">
          <wp:extent cx="6486525" cy="533400"/>
          <wp:effectExtent l="0" t="0" r="9525" b="0"/>
          <wp:docPr id="3" name="Bilde 3" descr="råd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 descr="råde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652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2969A4" w14:textId="77777777" w:rsidR="006F1FD9" w:rsidRDefault="006F1FD9" w:rsidP="003633CC">
      <w:pPr>
        <w:spacing w:after="0" w:line="240" w:lineRule="auto"/>
      </w:pPr>
      <w:r>
        <w:separator/>
      </w:r>
    </w:p>
  </w:footnote>
  <w:footnote w:type="continuationSeparator" w:id="0">
    <w:p w14:paraId="4FC8B80E" w14:textId="77777777" w:rsidR="006F1FD9" w:rsidRDefault="006F1FD9" w:rsidP="003633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05AA6" w14:textId="77777777" w:rsidR="003633CC" w:rsidRDefault="00845A0B" w:rsidP="00D43FE7">
    <w:pPr>
      <w:pStyle w:val="Topptekst"/>
      <w:ind w:left="8731"/>
    </w:pPr>
    <w:r w:rsidRPr="00E17F2A">
      <w:rPr>
        <w:noProof/>
        <w:lang w:eastAsia="nb-NO"/>
      </w:rPr>
      <w:drawing>
        <wp:inline distT="0" distB="0" distL="0" distR="0" wp14:anchorId="528073B6" wp14:editId="24E3DD38">
          <wp:extent cx="771525" cy="504825"/>
          <wp:effectExtent l="0" t="0" r="0" b="0"/>
          <wp:docPr id="1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D271FE" w14:textId="77777777" w:rsidR="003633CC" w:rsidRDefault="003633CC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D92786" w14:textId="77777777" w:rsidR="003633CC" w:rsidRDefault="00845A0B" w:rsidP="00743647">
    <w:pPr>
      <w:pStyle w:val="Topptekst"/>
      <w:ind w:left="-1077"/>
    </w:pPr>
    <w:r w:rsidRPr="00E17F2A">
      <w:rPr>
        <w:noProof/>
        <w:lang w:eastAsia="nb-NO"/>
      </w:rPr>
      <w:drawing>
        <wp:inline distT="0" distB="0" distL="0" distR="0" wp14:anchorId="54AA677D" wp14:editId="2850FE74">
          <wp:extent cx="7534275" cy="1371600"/>
          <wp:effectExtent l="0" t="0" r="0" b="0"/>
          <wp:docPr id="2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FD9"/>
    <w:rsid w:val="0012719D"/>
    <w:rsid w:val="00166FCA"/>
    <w:rsid w:val="001C3AD6"/>
    <w:rsid w:val="002E2042"/>
    <w:rsid w:val="002F2EBC"/>
    <w:rsid w:val="00330891"/>
    <w:rsid w:val="003633CC"/>
    <w:rsid w:val="003F0EBE"/>
    <w:rsid w:val="00640FEE"/>
    <w:rsid w:val="006642F7"/>
    <w:rsid w:val="006F1FD9"/>
    <w:rsid w:val="00743647"/>
    <w:rsid w:val="007514A0"/>
    <w:rsid w:val="007F2A6C"/>
    <w:rsid w:val="0081314F"/>
    <w:rsid w:val="00845A0B"/>
    <w:rsid w:val="00866055"/>
    <w:rsid w:val="008B05BD"/>
    <w:rsid w:val="008E350F"/>
    <w:rsid w:val="0090683B"/>
    <w:rsid w:val="009B2B56"/>
    <w:rsid w:val="00A41706"/>
    <w:rsid w:val="00B60C16"/>
    <w:rsid w:val="00CA7049"/>
    <w:rsid w:val="00D43FE7"/>
    <w:rsid w:val="00DA5EC8"/>
    <w:rsid w:val="00E15B79"/>
    <w:rsid w:val="00E174E4"/>
    <w:rsid w:val="00EC2DFE"/>
    <w:rsid w:val="00F2417D"/>
    <w:rsid w:val="00F470F7"/>
    <w:rsid w:val="00FE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A7B1218"/>
  <w15:chartTrackingRefBased/>
  <w15:docId w15:val="{9C88DFE6-8235-4286-8B2E-37CD1883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F1F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F1F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633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633CC"/>
  </w:style>
  <w:style w:type="paragraph" w:styleId="Bunntekst">
    <w:name w:val="footer"/>
    <w:basedOn w:val="Normal"/>
    <w:link w:val="BunntekstTegn"/>
    <w:uiPriority w:val="99"/>
    <w:unhideWhenUsed/>
    <w:rsid w:val="003633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633CC"/>
  </w:style>
  <w:style w:type="paragraph" w:styleId="Bobletekst">
    <w:name w:val="Balloon Text"/>
    <w:basedOn w:val="Normal"/>
    <w:link w:val="BobletekstTegn"/>
    <w:uiPriority w:val="99"/>
    <w:semiHidden/>
    <w:unhideWhenUsed/>
    <w:rsid w:val="008660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link w:val="Bobletekst"/>
    <w:uiPriority w:val="99"/>
    <w:semiHidden/>
    <w:rsid w:val="00866055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F1FD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F1FD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in2504\Documents\Egendefinerte%20Office-maler\Brevmal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065BD-B34B-414D-BD0C-FAB04196B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Brevmal.dotm</Template>
  <TotalTime>0</TotalTime>
  <Pages>2</Pages>
  <Words>449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Svein Vangen</dc:creator>
  <cp:keywords/>
  <cp:lastModifiedBy>Svein Vangen</cp:lastModifiedBy>
  <cp:revision>2</cp:revision>
  <cp:lastPrinted>2018-09-05T06:43:00Z</cp:lastPrinted>
  <dcterms:created xsi:type="dcterms:W3CDTF">2018-12-20T12:56:00Z</dcterms:created>
  <dcterms:modified xsi:type="dcterms:W3CDTF">2018-12-20T12:56:00Z</dcterms:modified>
</cp:coreProperties>
</file>