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FBE7E0" w14:textId="4E1971CF" w:rsidR="00C135C3" w:rsidRPr="00EB78BA" w:rsidRDefault="00180639" w:rsidP="00C135C3">
      <w:pPr>
        <w:pStyle w:val="Nzev"/>
      </w:pPr>
      <w:proofErr w:type="spellStart"/>
      <w:r>
        <w:rPr>
          <w:lang w:val="en-US"/>
        </w:rPr>
        <w:t>Tisková</w:t>
      </w:r>
      <w:proofErr w:type="spellEnd"/>
      <w:r>
        <w:rPr>
          <w:lang w:val="en-US"/>
        </w:rPr>
        <w:t xml:space="preserve"> </w:t>
      </w:r>
      <w:proofErr w:type="spellStart"/>
      <w:r>
        <w:rPr>
          <w:lang w:val="en-US"/>
        </w:rPr>
        <w:t>zpráva</w:t>
      </w:r>
      <w:proofErr w:type="spellEnd"/>
    </w:p>
    <w:p w14:paraId="2232B2D7" w14:textId="378D0BD3" w:rsidR="004977F0" w:rsidRDefault="00180639" w:rsidP="00C135C3">
      <w:pPr>
        <w:spacing w:after="0"/>
        <w:rPr>
          <w:sz w:val="28"/>
          <w:szCs w:val="28"/>
        </w:rPr>
      </w:pPr>
      <w:r w:rsidRPr="00A21137">
        <w:rPr>
          <w:sz w:val="28"/>
          <w:szCs w:val="28"/>
        </w:rPr>
        <w:t>Moravská softwarová firma spouští nový projekt „Edhouse pomáhá!“</w:t>
      </w:r>
    </w:p>
    <w:p w14:paraId="35D298BC" w14:textId="77777777" w:rsidR="00180639" w:rsidRDefault="00180639" w:rsidP="00180639"/>
    <w:p w14:paraId="1A5CE71F" w14:textId="1AB57DED" w:rsidR="00180639" w:rsidRPr="00F207C3" w:rsidRDefault="00180639" w:rsidP="00180639">
      <w:pPr>
        <w:rPr>
          <w:b/>
          <w:bCs/>
        </w:rPr>
      </w:pPr>
      <w:r w:rsidRPr="00F207C3">
        <w:rPr>
          <w:b/>
          <w:bCs/>
        </w:rPr>
        <w:t xml:space="preserve">V rámci své společenské odpovědnosti se společnost Edhouse s.r.o. rozhodla reagovat na aktuální pandemickou situaci spuštěním </w:t>
      </w:r>
      <w:r w:rsidR="00967E7A">
        <w:rPr>
          <w:b/>
          <w:bCs/>
        </w:rPr>
        <w:t>projektu na podporu</w:t>
      </w:r>
      <w:r w:rsidRPr="00F207C3">
        <w:rPr>
          <w:b/>
          <w:bCs/>
        </w:rPr>
        <w:t xml:space="preserve"> neziskov</w:t>
      </w:r>
      <w:r w:rsidR="00967E7A">
        <w:rPr>
          <w:b/>
          <w:bCs/>
        </w:rPr>
        <w:t>ých</w:t>
      </w:r>
      <w:r w:rsidRPr="00F207C3">
        <w:rPr>
          <w:b/>
          <w:bCs/>
        </w:rPr>
        <w:t xml:space="preserve"> organizac</w:t>
      </w:r>
      <w:r w:rsidR="00967E7A">
        <w:rPr>
          <w:b/>
          <w:bCs/>
        </w:rPr>
        <w:t>í</w:t>
      </w:r>
      <w:r w:rsidRPr="00F207C3">
        <w:rPr>
          <w:b/>
          <w:bCs/>
        </w:rPr>
        <w:t xml:space="preserve">, které chtějí realizovat vzdělávací </w:t>
      </w:r>
      <w:r w:rsidR="00967E7A">
        <w:rPr>
          <w:b/>
          <w:bCs/>
        </w:rPr>
        <w:t>aktivity</w:t>
      </w:r>
      <w:r w:rsidRPr="00F207C3">
        <w:rPr>
          <w:b/>
          <w:bCs/>
        </w:rPr>
        <w:t xml:space="preserve"> určené dětem a mládeži. Cílem těchto </w:t>
      </w:r>
      <w:r w:rsidR="00967E7A">
        <w:rPr>
          <w:b/>
          <w:bCs/>
        </w:rPr>
        <w:t>aktivit</w:t>
      </w:r>
      <w:r w:rsidRPr="00F207C3">
        <w:rPr>
          <w:b/>
          <w:bCs/>
        </w:rPr>
        <w:t xml:space="preserve"> by mělo být zmírnění dopadů pandemie Covid-19 na děti a mládež. </w:t>
      </w:r>
    </w:p>
    <w:p w14:paraId="791B4B9A" w14:textId="462BEB20" w:rsidR="00180639" w:rsidRDefault="00180639" w:rsidP="00530526">
      <w:pPr>
        <w:spacing w:after="0" w:line="240" w:lineRule="auto"/>
      </w:pPr>
      <w:r>
        <w:t xml:space="preserve">Edhouse s.r.o. je společnost zabývající se vývojem software. Založena byla ve Zlíně a za 15 let svého působení se rozrostla do třech dalších měst: Vsetína, Olomouce a Uherského Hradiště. V Olomouci a ve Zlíně jsou dvě největší pobočky a také v těchto okresech rozdělí Edhouse mezi neziskové organizace dohromady 200 000 Kč na vzdělávací </w:t>
      </w:r>
      <w:r w:rsidR="00967E7A">
        <w:t>aktivity</w:t>
      </w:r>
      <w:r>
        <w:t xml:space="preserve"> </w:t>
      </w:r>
      <w:r w:rsidRPr="00175ACC">
        <w:t>určené dětem a mládeži.</w:t>
      </w:r>
      <w:r>
        <w:t xml:space="preserve"> Do projektu se tedy mohou přihlašovat neziskové organizace, které působí ve výše zmíněných okresech. </w:t>
      </w:r>
      <w:r w:rsidR="00530526" w:rsidRPr="00530526">
        <w:t xml:space="preserve">I </w:t>
      </w:r>
      <w:proofErr w:type="spellStart"/>
      <w:r w:rsidR="00530526" w:rsidRPr="00530526">
        <w:t>nadále</w:t>
      </w:r>
      <w:proofErr w:type="spellEnd"/>
      <w:r w:rsidR="00530526" w:rsidRPr="00530526">
        <w:t xml:space="preserve"> </w:t>
      </w:r>
      <w:proofErr w:type="spellStart"/>
      <w:r w:rsidR="00530526" w:rsidRPr="00530526">
        <w:t>bude</w:t>
      </w:r>
      <w:proofErr w:type="spellEnd"/>
      <w:r w:rsidR="00530526" w:rsidRPr="00530526">
        <w:t xml:space="preserve"> </w:t>
      </w:r>
      <w:proofErr w:type="spellStart"/>
      <w:r w:rsidR="00530526" w:rsidRPr="00530526">
        <w:t>společnost</w:t>
      </w:r>
      <w:proofErr w:type="spellEnd"/>
      <w:r w:rsidR="00530526" w:rsidRPr="00530526">
        <w:t xml:space="preserve"> </w:t>
      </w:r>
      <w:proofErr w:type="spellStart"/>
      <w:r w:rsidR="00530526" w:rsidRPr="00530526">
        <w:t>vyhledávat</w:t>
      </w:r>
      <w:proofErr w:type="spellEnd"/>
      <w:r w:rsidR="00530526" w:rsidRPr="00530526">
        <w:t xml:space="preserve"> a </w:t>
      </w:r>
      <w:proofErr w:type="spellStart"/>
      <w:r w:rsidR="00530526" w:rsidRPr="00530526">
        <w:t>podporovat</w:t>
      </w:r>
      <w:proofErr w:type="spellEnd"/>
      <w:r w:rsidR="00530526" w:rsidRPr="00530526">
        <w:t xml:space="preserve"> </w:t>
      </w:r>
      <w:proofErr w:type="spellStart"/>
      <w:r w:rsidR="00530526" w:rsidRPr="00530526">
        <w:t>aktivity</w:t>
      </w:r>
      <w:proofErr w:type="spellEnd"/>
      <w:r w:rsidR="00530526" w:rsidRPr="00530526">
        <w:t xml:space="preserve"> </w:t>
      </w:r>
      <w:proofErr w:type="spellStart"/>
      <w:r w:rsidR="00530526" w:rsidRPr="00530526">
        <w:t>mimo</w:t>
      </w:r>
      <w:proofErr w:type="spellEnd"/>
      <w:r w:rsidR="00530526" w:rsidRPr="00530526">
        <w:t xml:space="preserve"> </w:t>
      </w:r>
      <w:proofErr w:type="spellStart"/>
      <w:r w:rsidR="00530526" w:rsidRPr="00530526">
        <w:t>rámec</w:t>
      </w:r>
      <w:proofErr w:type="spellEnd"/>
      <w:r w:rsidR="00530526" w:rsidRPr="00530526">
        <w:t xml:space="preserve"> </w:t>
      </w:r>
      <w:proofErr w:type="spellStart"/>
      <w:r w:rsidR="00530526" w:rsidRPr="00530526">
        <w:t>tohoto</w:t>
      </w:r>
      <w:proofErr w:type="spellEnd"/>
      <w:r w:rsidR="00530526" w:rsidRPr="00530526">
        <w:t xml:space="preserve"> </w:t>
      </w:r>
      <w:proofErr w:type="spellStart"/>
      <w:r w:rsidR="00530526" w:rsidRPr="00530526">
        <w:t>projektu</w:t>
      </w:r>
      <w:proofErr w:type="spellEnd"/>
      <w:r w:rsidR="00530526" w:rsidRPr="00530526">
        <w:t xml:space="preserve"> </w:t>
      </w:r>
      <w:proofErr w:type="spellStart"/>
      <w:r w:rsidR="00530526" w:rsidRPr="00530526">
        <w:t>ve</w:t>
      </w:r>
      <w:proofErr w:type="spellEnd"/>
      <w:r w:rsidR="00530526" w:rsidRPr="00530526">
        <w:t xml:space="preserve"> </w:t>
      </w:r>
      <w:proofErr w:type="spellStart"/>
      <w:r w:rsidR="00530526" w:rsidRPr="00530526">
        <w:t>všech</w:t>
      </w:r>
      <w:proofErr w:type="spellEnd"/>
      <w:r w:rsidR="00530526" w:rsidRPr="00530526">
        <w:t xml:space="preserve"> </w:t>
      </w:r>
      <w:proofErr w:type="spellStart"/>
      <w:r w:rsidR="00530526" w:rsidRPr="00530526">
        <w:t>okresech</w:t>
      </w:r>
      <w:proofErr w:type="spellEnd"/>
      <w:r w:rsidR="00530526" w:rsidRPr="00530526">
        <w:t xml:space="preserve">, </w:t>
      </w:r>
      <w:proofErr w:type="spellStart"/>
      <w:r w:rsidR="00530526" w:rsidRPr="00530526">
        <w:t>kde</w:t>
      </w:r>
      <w:proofErr w:type="spellEnd"/>
      <w:r w:rsidR="00530526" w:rsidRPr="00530526">
        <w:t xml:space="preserve"> </w:t>
      </w:r>
      <w:proofErr w:type="spellStart"/>
      <w:r w:rsidR="00530526" w:rsidRPr="00530526">
        <w:t>jsou</w:t>
      </w:r>
      <w:proofErr w:type="spellEnd"/>
      <w:r w:rsidR="00530526" w:rsidRPr="00530526">
        <w:t xml:space="preserve"> </w:t>
      </w:r>
      <w:proofErr w:type="spellStart"/>
      <w:r w:rsidR="00530526" w:rsidRPr="00530526">
        <w:t>její</w:t>
      </w:r>
      <w:proofErr w:type="spellEnd"/>
      <w:r w:rsidR="00530526" w:rsidRPr="00530526">
        <w:t xml:space="preserve"> </w:t>
      </w:r>
      <w:proofErr w:type="spellStart"/>
      <w:r w:rsidR="00530526" w:rsidRPr="00530526">
        <w:t>pobočky</w:t>
      </w:r>
      <w:proofErr w:type="spellEnd"/>
      <w:r w:rsidR="00530526" w:rsidRPr="00530526">
        <w:t xml:space="preserve"> (Zlín, Olomouc, Vsetín a Uherské Hradiště)</w:t>
      </w:r>
      <w:r w:rsidR="00F9357D">
        <w:t>.</w:t>
      </w:r>
    </w:p>
    <w:p w14:paraId="1DE80A76" w14:textId="77777777" w:rsidR="00530526" w:rsidRPr="00530526" w:rsidRDefault="00530526" w:rsidP="00530526">
      <w:pPr>
        <w:spacing w:after="0" w:line="240" w:lineRule="auto"/>
      </w:pPr>
    </w:p>
    <w:p w14:paraId="390B7B63" w14:textId="5FBAC97F" w:rsidR="00180639" w:rsidRDefault="00180639" w:rsidP="00180639">
      <w:pPr>
        <w:spacing w:after="0"/>
        <w:rPr>
          <w:rStyle w:val="Hypertextovodkaz"/>
        </w:rPr>
      </w:pPr>
      <w:r>
        <w:t xml:space="preserve">Celý projekt „Edhouse pomáhá!“ má jasně stanovený harmonogram. Vyhlášení výzvy spolu se spuštěním příjmu žádostí poběží od 31.3.2021 do konce dubna. Během první poloviny května vyhodnocovací komise sestavená ze zaměstnanců společnosti vybere </w:t>
      </w:r>
      <w:r w:rsidR="00967E7A">
        <w:t>projekty neziskových organizací</w:t>
      </w:r>
      <w:r>
        <w:t xml:space="preserve">, které podpoří. </w:t>
      </w:r>
      <w:r w:rsidR="00EE2A8D">
        <w:t>Vybrané</w:t>
      </w:r>
      <w:r>
        <w:t xml:space="preserve"> organizace budou mít na realizaci svých aktivit čas až do konce listopadu 2021. Více podrobností a parametry pro přihlášení do projektu najdete na </w:t>
      </w:r>
      <w:hyperlink r:id="rId8" w:history="1">
        <w:r w:rsidRPr="006C0376">
          <w:rPr>
            <w:rStyle w:val="Hypertextovodkaz"/>
          </w:rPr>
          <w:t>www.edhouse.cz/podporujeme</w:t>
        </w:r>
      </w:hyperlink>
    </w:p>
    <w:p w14:paraId="35BEE742" w14:textId="77BA92A2" w:rsidR="00180639" w:rsidRDefault="00180639" w:rsidP="00180639">
      <w:pPr>
        <w:spacing w:after="0"/>
        <w:rPr>
          <w:rStyle w:val="Hypertextovodkaz"/>
        </w:rPr>
      </w:pPr>
    </w:p>
    <w:p w14:paraId="20B53A30" w14:textId="77777777" w:rsidR="00180639" w:rsidRDefault="00180639" w:rsidP="00180639">
      <w:pPr>
        <w:spacing w:after="0" w:line="240" w:lineRule="auto"/>
      </w:pPr>
      <w:r>
        <w:t>Kontakt:</w:t>
      </w:r>
    </w:p>
    <w:p w14:paraId="63860825" w14:textId="77777777" w:rsidR="00180639" w:rsidRDefault="00180639" w:rsidP="00180639">
      <w:pPr>
        <w:spacing w:after="0" w:line="240" w:lineRule="auto"/>
      </w:pPr>
      <w:r>
        <w:t>Edhouse s.r.o.</w:t>
      </w:r>
    </w:p>
    <w:p w14:paraId="27F362F0" w14:textId="77777777" w:rsidR="00180639" w:rsidRDefault="00180639" w:rsidP="00180639">
      <w:pPr>
        <w:spacing w:after="0" w:line="240" w:lineRule="auto"/>
      </w:pPr>
      <w:r w:rsidRPr="004D5686">
        <w:t>Budova 13 Zlín</w:t>
      </w:r>
      <w:r w:rsidRPr="004D5686">
        <w:br/>
        <w:t>Vavrečkova 7074</w:t>
      </w:r>
      <w:r w:rsidRPr="004D5686">
        <w:br/>
        <w:t>760 01 Zlín</w:t>
      </w:r>
    </w:p>
    <w:p w14:paraId="3F274F74" w14:textId="77777777" w:rsidR="00180639" w:rsidRDefault="0045376D" w:rsidP="00180639">
      <w:pPr>
        <w:spacing w:after="0" w:line="240" w:lineRule="auto"/>
      </w:pPr>
      <w:hyperlink r:id="rId9" w:history="1">
        <w:r w:rsidR="00180639" w:rsidRPr="006C0376">
          <w:rPr>
            <w:rStyle w:val="Hypertextovodkaz"/>
          </w:rPr>
          <w:t>www.edhouse.cz</w:t>
        </w:r>
      </w:hyperlink>
    </w:p>
    <w:p w14:paraId="621FECCE" w14:textId="77777777" w:rsidR="00180639" w:rsidRDefault="0045376D" w:rsidP="00180639">
      <w:pPr>
        <w:spacing w:after="0" w:line="240" w:lineRule="auto"/>
      </w:pPr>
      <w:hyperlink r:id="rId10" w:history="1">
        <w:r w:rsidR="00180639" w:rsidRPr="006C0376">
          <w:rPr>
            <w:rStyle w:val="Hypertextovodkaz"/>
          </w:rPr>
          <w:t>info@edhouse.cz</w:t>
        </w:r>
      </w:hyperlink>
    </w:p>
    <w:p w14:paraId="7DCC889A" w14:textId="7107A639" w:rsidR="00180639" w:rsidRDefault="00180639" w:rsidP="00180639">
      <w:pPr>
        <w:spacing w:after="0" w:line="240" w:lineRule="auto"/>
      </w:pPr>
      <w:r w:rsidRPr="004D5686">
        <w:t>+420 573 775</w:t>
      </w:r>
      <w:r>
        <w:t> </w:t>
      </w:r>
      <w:r w:rsidRPr="004D5686">
        <w:t>900</w:t>
      </w:r>
    </w:p>
    <w:p w14:paraId="4B9851E1" w14:textId="4D80D038" w:rsidR="00180639" w:rsidRDefault="00180639" w:rsidP="00180639">
      <w:pPr>
        <w:spacing w:after="0"/>
        <w:rPr>
          <w:rFonts w:cs="Tahoma"/>
        </w:rPr>
      </w:pPr>
    </w:p>
    <w:p w14:paraId="61C0C364" w14:textId="7CF3B50A" w:rsidR="00180639" w:rsidRDefault="00180639" w:rsidP="00F207C3">
      <w:pPr>
        <w:spacing w:after="0"/>
        <w:jc w:val="center"/>
        <w:rPr>
          <w:rFonts w:cs="Tahoma"/>
        </w:rPr>
      </w:pPr>
      <w:r>
        <w:rPr>
          <w:rFonts w:cs="Tahoma"/>
          <w:noProof/>
        </w:rPr>
        <w:drawing>
          <wp:inline distT="0" distB="0" distL="0" distR="0" wp14:anchorId="0C9866F0" wp14:editId="58BFC3A2">
            <wp:extent cx="5133975" cy="127954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08108" cy="1298021"/>
                    </a:xfrm>
                    <a:prstGeom prst="rect">
                      <a:avLst/>
                    </a:prstGeom>
                    <a:noFill/>
                    <a:ln>
                      <a:noFill/>
                    </a:ln>
                  </pic:spPr>
                </pic:pic>
              </a:graphicData>
            </a:graphic>
          </wp:inline>
        </w:drawing>
      </w:r>
    </w:p>
    <w:p w14:paraId="2C754329" w14:textId="02F70C42" w:rsidR="00180639" w:rsidRDefault="00180639" w:rsidP="00180639">
      <w:pPr>
        <w:spacing w:after="0"/>
        <w:rPr>
          <w:rFonts w:cs="Tahoma"/>
        </w:rPr>
      </w:pPr>
    </w:p>
    <w:p w14:paraId="5437A8BB" w14:textId="628479FA" w:rsidR="00F207C3" w:rsidRDefault="00180639" w:rsidP="00F207C3">
      <w:pPr>
        <w:tabs>
          <w:tab w:val="left" w:pos="4962"/>
        </w:tabs>
        <w:spacing w:after="0"/>
        <w:rPr>
          <w:noProof/>
        </w:rPr>
      </w:pPr>
      <w:r>
        <w:rPr>
          <w:rFonts w:cs="Tahoma"/>
          <w:noProof/>
        </w:rPr>
        <w:lastRenderedPageBreak/>
        <w:drawing>
          <wp:inline distT="0" distB="0" distL="0" distR="0" wp14:anchorId="58589802" wp14:editId="269C2456">
            <wp:extent cx="2990850" cy="299085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0850" cy="2990850"/>
                    </a:xfrm>
                    <a:prstGeom prst="rect">
                      <a:avLst/>
                    </a:prstGeom>
                    <a:noFill/>
                    <a:ln>
                      <a:noFill/>
                    </a:ln>
                  </pic:spPr>
                </pic:pic>
              </a:graphicData>
            </a:graphic>
          </wp:inline>
        </w:drawing>
      </w:r>
      <w:r w:rsidR="00190A4A" w:rsidRPr="00190A4A">
        <w:rPr>
          <w:noProof/>
        </w:rPr>
        <w:t xml:space="preserve"> </w:t>
      </w:r>
    </w:p>
    <w:p w14:paraId="17ECB336" w14:textId="0F4848A9" w:rsidR="00F207C3" w:rsidRDefault="00F207C3" w:rsidP="00F207C3">
      <w:pPr>
        <w:tabs>
          <w:tab w:val="left" w:pos="5954"/>
        </w:tabs>
        <w:spacing w:after="0"/>
        <w:rPr>
          <w:noProof/>
          <w:sz w:val="20"/>
          <w:szCs w:val="20"/>
        </w:rPr>
      </w:pPr>
      <w:r>
        <w:rPr>
          <w:noProof/>
          <w:sz w:val="20"/>
          <w:szCs w:val="20"/>
        </w:rPr>
        <w:t>Banner projektu Edhouse pomáhá!</w:t>
      </w:r>
    </w:p>
    <w:p w14:paraId="7E3CCE07" w14:textId="77777777" w:rsidR="00F207C3" w:rsidRPr="00F207C3" w:rsidRDefault="00F207C3" w:rsidP="00180639">
      <w:pPr>
        <w:spacing w:after="0"/>
        <w:rPr>
          <w:noProof/>
          <w:sz w:val="20"/>
          <w:szCs w:val="20"/>
        </w:rPr>
      </w:pPr>
    </w:p>
    <w:p w14:paraId="0F7626E1" w14:textId="3815D0FA" w:rsidR="00190A4A" w:rsidRDefault="006D008C" w:rsidP="00180639">
      <w:pPr>
        <w:spacing w:after="0"/>
        <w:rPr>
          <w:noProof/>
        </w:rPr>
      </w:pPr>
      <w:r w:rsidRPr="006D008C">
        <w:rPr>
          <w:rFonts w:cs="Tahoma"/>
          <w:noProof/>
        </w:rPr>
        <w:drawing>
          <wp:inline distT="0" distB="0" distL="0" distR="0" wp14:anchorId="0CC35A88" wp14:editId="6B4B0543">
            <wp:extent cx="3543300" cy="2354812"/>
            <wp:effectExtent l="0" t="0" r="0" b="762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5735" cy="2363076"/>
                    </a:xfrm>
                    <a:prstGeom prst="rect">
                      <a:avLst/>
                    </a:prstGeom>
                  </pic:spPr>
                </pic:pic>
              </a:graphicData>
            </a:graphic>
          </wp:inline>
        </w:drawing>
      </w:r>
    </w:p>
    <w:p w14:paraId="228A2A7D" w14:textId="589E81D6" w:rsidR="00F207C3" w:rsidRDefault="006D008C" w:rsidP="00AB27EB">
      <w:pPr>
        <w:spacing w:after="0"/>
        <w:ind w:right="4223"/>
        <w:rPr>
          <w:noProof/>
          <w:sz w:val="20"/>
          <w:szCs w:val="20"/>
        </w:rPr>
      </w:pPr>
      <w:r>
        <w:rPr>
          <w:noProof/>
          <w:sz w:val="20"/>
          <w:szCs w:val="20"/>
        </w:rPr>
        <w:t xml:space="preserve">Pilotní výuka s roboty Edison </w:t>
      </w:r>
      <w:r w:rsidR="00AB27EB">
        <w:rPr>
          <w:noProof/>
          <w:sz w:val="20"/>
          <w:szCs w:val="20"/>
        </w:rPr>
        <w:t>na ZŠ realizovaná Edhouse v roce 2019</w:t>
      </w:r>
      <w:r w:rsidR="00F207C3" w:rsidRPr="00F207C3">
        <w:rPr>
          <w:noProof/>
          <w:sz w:val="20"/>
          <w:szCs w:val="20"/>
        </w:rPr>
        <w:t>, Zlín</w:t>
      </w:r>
      <w:r w:rsidR="00AB27EB">
        <w:rPr>
          <w:noProof/>
          <w:sz w:val="20"/>
          <w:szCs w:val="20"/>
        </w:rPr>
        <w:t>.</w:t>
      </w:r>
    </w:p>
    <w:p w14:paraId="53E7E487" w14:textId="77777777" w:rsidR="00AB27EB" w:rsidRPr="00F207C3" w:rsidRDefault="00AB27EB" w:rsidP="00AB27EB">
      <w:pPr>
        <w:spacing w:after="0"/>
        <w:rPr>
          <w:noProof/>
          <w:sz w:val="20"/>
          <w:szCs w:val="20"/>
        </w:rPr>
      </w:pPr>
    </w:p>
    <w:p w14:paraId="5A9DEBF5" w14:textId="196D3E80" w:rsidR="00180639" w:rsidRDefault="00180639" w:rsidP="00180639">
      <w:pPr>
        <w:spacing w:after="0"/>
        <w:rPr>
          <w:noProof/>
        </w:rPr>
      </w:pPr>
      <w:r w:rsidRPr="00180639">
        <w:rPr>
          <w:rFonts w:cs="Tahoma"/>
          <w:noProof/>
        </w:rPr>
        <w:drawing>
          <wp:inline distT="0" distB="0" distL="0" distR="0" wp14:anchorId="4C17F4EF" wp14:editId="62924195">
            <wp:extent cx="3545456" cy="2363516"/>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98798" cy="2399075"/>
                    </a:xfrm>
                    <a:prstGeom prst="rect">
                      <a:avLst/>
                    </a:prstGeom>
                  </pic:spPr>
                </pic:pic>
              </a:graphicData>
            </a:graphic>
          </wp:inline>
        </w:drawing>
      </w:r>
    </w:p>
    <w:p w14:paraId="4DE27EE2" w14:textId="5FBCE6FB" w:rsidR="00190A4A" w:rsidRPr="003C0F6D" w:rsidRDefault="006D008C" w:rsidP="00AB27EB">
      <w:pPr>
        <w:spacing w:after="0"/>
        <w:ind w:right="4082"/>
        <w:rPr>
          <w:rFonts w:cs="Tahoma"/>
        </w:rPr>
      </w:pPr>
      <w:r>
        <w:rPr>
          <w:noProof/>
          <w:sz w:val="20"/>
          <w:szCs w:val="20"/>
        </w:rPr>
        <w:t xml:space="preserve">Edhouse se účastnil </w:t>
      </w:r>
      <w:r w:rsidR="00F207C3" w:rsidRPr="00F207C3">
        <w:rPr>
          <w:noProof/>
          <w:sz w:val="20"/>
          <w:szCs w:val="20"/>
        </w:rPr>
        <w:t>Festival</w:t>
      </w:r>
      <w:r>
        <w:rPr>
          <w:noProof/>
          <w:sz w:val="20"/>
          <w:szCs w:val="20"/>
        </w:rPr>
        <w:t>u</w:t>
      </w:r>
      <w:r w:rsidR="00F207C3" w:rsidRPr="00F207C3">
        <w:rPr>
          <w:noProof/>
          <w:sz w:val="20"/>
          <w:szCs w:val="20"/>
        </w:rPr>
        <w:t xml:space="preserve"> Řemesel</w:t>
      </w:r>
      <w:r>
        <w:rPr>
          <w:noProof/>
          <w:sz w:val="20"/>
          <w:szCs w:val="20"/>
        </w:rPr>
        <w:t xml:space="preserve"> v roce 2019, kde si děti mohly zkusit programovat s roboty Edison</w:t>
      </w:r>
      <w:r w:rsidR="00AB27EB">
        <w:rPr>
          <w:noProof/>
          <w:sz w:val="20"/>
          <w:szCs w:val="20"/>
        </w:rPr>
        <w:t>.</w:t>
      </w:r>
    </w:p>
    <w:sectPr w:rsidR="00190A4A" w:rsidRPr="003C0F6D" w:rsidSect="00660133">
      <w:headerReference w:type="default" r:id="rId15"/>
      <w:footerReference w:type="default" r:id="rId16"/>
      <w:pgSz w:w="11906" w:h="16838"/>
      <w:pgMar w:top="1440" w:right="1077" w:bottom="1077" w:left="1077"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210717" w14:textId="77777777" w:rsidR="0045376D" w:rsidRDefault="0045376D" w:rsidP="009B2B2C">
      <w:pPr>
        <w:spacing w:after="0" w:line="240" w:lineRule="auto"/>
      </w:pPr>
      <w:r>
        <w:separator/>
      </w:r>
    </w:p>
  </w:endnote>
  <w:endnote w:type="continuationSeparator" w:id="0">
    <w:p w14:paraId="51768EFD" w14:textId="77777777" w:rsidR="0045376D" w:rsidRDefault="0045376D" w:rsidP="009B2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rif">
    <w:altName w:val="Times New Roman"/>
    <w:panose1 w:val="00000000000000000000"/>
    <w:charset w:val="00"/>
    <w:family w:val="roman"/>
    <w:notTrueType/>
    <w:pitch w:val="default"/>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A771D" w14:textId="77777777" w:rsidR="001D65BE" w:rsidRDefault="001D65BE" w:rsidP="00EB78BA">
    <w:pPr>
      <w:pStyle w:val="Zpat"/>
      <w:tabs>
        <w:tab w:val="clear" w:pos="9072"/>
        <w:tab w:val="right" w:pos="10065"/>
      </w:tabs>
      <w:ind w:left="-851" w:right="-851"/>
      <w:rPr>
        <w:color w:val="838281"/>
      </w:rPr>
    </w:pPr>
    <w:r>
      <w:rPr>
        <w:color w:val="838281"/>
        <w:sz w:val="20"/>
        <w:szCs w:val="20"/>
        <w:lang w:val="en-US"/>
      </w:rPr>
      <w:tab/>
    </w:r>
    <w:r>
      <w:rPr>
        <w:color w:val="838281"/>
        <w:sz w:val="20"/>
        <w:szCs w:val="20"/>
        <w:lang w:val="en-US"/>
      </w:rPr>
      <w:tab/>
    </w:r>
    <w:proofErr w:type="spellStart"/>
    <w:r>
      <w:rPr>
        <w:color w:val="838281"/>
        <w:sz w:val="20"/>
        <w:szCs w:val="20"/>
        <w:lang w:val="en-US"/>
      </w:rPr>
      <w:t>Strana</w:t>
    </w:r>
    <w:proofErr w:type="spellEnd"/>
    <w:r w:rsidRPr="009235CE">
      <w:rPr>
        <w:color w:val="838281"/>
        <w:sz w:val="20"/>
        <w:szCs w:val="20"/>
        <w:lang w:val="en-US"/>
      </w:rPr>
      <w:t xml:space="preserve"> </w:t>
    </w:r>
    <w:r w:rsidR="00541702" w:rsidRPr="009235CE">
      <w:rPr>
        <w:color w:val="838281"/>
      </w:rPr>
      <w:fldChar w:fldCharType="begin"/>
    </w:r>
    <w:r w:rsidRPr="009235CE">
      <w:rPr>
        <w:color w:val="838281"/>
      </w:rPr>
      <w:instrText xml:space="preserve"> PAGE </w:instrText>
    </w:r>
    <w:r w:rsidR="00541702" w:rsidRPr="009235CE">
      <w:rPr>
        <w:color w:val="838281"/>
      </w:rPr>
      <w:fldChar w:fldCharType="separate"/>
    </w:r>
    <w:r w:rsidR="00B010BD">
      <w:rPr>
        <w:noProof/>
        <w:color w:val="838281"/>
      </w:rPr>
      <w:t>1</w:t>
    </w:r>
    <w:r w:rsidR="00541702" w:rsidRPr="009235CE">
      <w:rPr>
        <w:color w:val="838281"/>
      </w:rPr>
      <w:fldChar w:fldCharType="end"/>
    </w:r>
    <w:r w:rsidRPr="009235CE">
      <w:rPr>
        <w:color w:val="838281"/>
        <w:sz w:val="20"/>
        <w:szCs w:val="20"/>
        <w:lang w:val="en-US"/>
      </w:rPr>
      <w:t xml:space="preserve"> </w:t>
    </w:r>
    <w:r>
      <w:rPr>
        <w:color w:val="838281"/>
        <w:sz w:val="20"/>
        <w:szCs w:val="20"/>
        <w:lang w:val="en-US"/>
      </w:rPr>
      <w:t>z</w:t>
    </w:r>
    <w:r w:rsidRPr="009235CE">
      <w:rPr>
        <w:color w:val="838281"/>
        <w:sz w:val="20"/>
        <w:szCs w:val="20"/>
        <w:lang w:val="en-US"/>
      </w:rPr>
      <w:t xml:space="preserve"> </w:t>
    </w:r>
    <w:r w:rsidR="00541702">
      <w:rPr>
        <w:color w:val="838281"/>
      </w:rPr>
      <w:fldChar w:fldCharType="begin"/>
    </w:r>
    <w:r>
      <w:rPr>
        <w:color w:val="838281"/>
      </w:rPr>
      <w:instrText xml:space="preserve"> NUMPAGES  </w:instrText>
    </w:r>
    <w:r w:rsidR="00541702">
      <w:rPr>
        <w:color w:val="838281"/>
      </w:rPr>
      <w:fldChar w:fldCharType="separate"/>
    </w:r>
    <w:r w:rsidR="00B010BD">
      <w:rPr>
        <w:noProof/>
        <w:color w:val="838281"/>
      </w:rPr>
      <w:t>1</w:t>
    </w:r>
    <w:r w:rsidR="00541702">
      <w:rPr>
        <w:color w:val="838281"/>
      </w:rPr>
      <w:fldChar w:fldCharType="end"/>
    </w:r>
  </w:p>
  <w:p w14:paraId="3BB88474" w14:textId="77777777" w:rsidR="001D65BE" w:rsidRPr="009235CE" w:rsidRDefault="001D65BE" w:rsidP="009B2B2C">
    <w:pPr>
      <w:pStyle w:val="Zpat"/>
      <w:tabs>
        <w:tab w:val="clear" w:pos="4536"/>
        <w:tab w:val="clear" w:pos="9072"/>
        <w:tab w:val="center" w:pos="1418"/>
        <w:tab w:val="center" w:pos="3119"/>
        <w:tab w:val="center" w:pos="4820"/>
        <w:tab w:val="center" w:pos="6946"/>
        <w:tab w:val="right" w:pos="9923"/>
      </w:tabs>
      <w:ind w:left="-851" w:right="-851"/>
      <w:rPr>
        <w:color w:val="838281"/>
        <w:sz w:val="20"/>
        <w:szCs w:val="20"/>
        <w:lang w:val="en-US"/>
      </w:rPr>
    </w:pPr>
  </w:p>
  <w:p w14:paraId="30BE25CA" w14:textId="695BBD4A" w:rsidR="001D65BE" w:rsidRPr="009B2B2C" w:rsidRDefault="00824F9D" w:rsidP="00EB78BA">
    <w:pPr>
      <w:pStyle w:val="Zpat"/>
      <w:tabs>
        <w:tab w:val="clear" w:pos="4536"/>
        <w:tab w:val="clear" w:pos="9072"/>
        <w:tab w:val="center" w:pos="1560"/>
        <w:tab w:val="center" w:pos="3119"/>
        <w:tab w:val="center" w:pos="4962"/>
        <w:tab w:val="center" w:pos="7088"/>
        <w:tab w:val="right" w:pos="10065"/>
      </w:tabs>
      <w:ind w:left="-567" w:right="-851"/>
      <w:rPr>
        <w:color w:val="838281"/>
        <w:sz w:val="20"/>
        <w:szCs w:val="20"/>
      </w:rPr>
    </w:pPr>
    <w:r>
      <w:rPr>
        <w:color w:val="838281"/>
        <w:sz w:val="20"/>
        <w:szCs w:val="20"/>
        <w:lang w:val="en-US"/>
      </w:rPr>
      <w:t>E</w:t>
    </w:r>
    <w:r w:rsidR="001D65BE" w:rsidRPr="00717977">
      <w:rPr>
        <w:color w:val="838281"/>
        <w:sz w:val="20"/>
        <w:szCs w:val="20"/>
        <w:lang w:val="en-US"/>
      </w:rPr>
      <w:t xml:space="preserve">dhouse </w:t>
    </w:r>
    <w:proofErr w:type="spellStart"/>
    <w:r w:rsidR="001D65BE" w:rsidRPr="00717977">
      <w:rPr>
        <w:color w:val="838281"/>
        <w:sz w:val="20"/>
        <w:szCs w:val="20"/>
        <w:lang w:val="en-US"/>
      </w:rPr>
      <w:t>s.r.o.</w:t>
    </w:r>
    <w:proofErr w:type="spellEnd"/>
    <w:r w:rsidR="001D65BE" w:rsidRPr="00717977">
      <w:rPr>
        <w:color w:val="838281"/>
        <w:sz w:val="20"/>
        <w:szCs w:val="20"/>
        <w:lang w:val="en-US"/>
      </w:rPr>
      <w:tab/>
    </w:r>
    <w:proofErr w:type="spellStart"/>
    <w:r>
      <w:rPr>
        <w:color w:val="838281"/>
        <w:sz w:val="20"/>
        <w:szCs w:val="20"/>
        <w:lang w:val="en-US"/>
      </w:rPr>
      <w:t>Vavrečkova</w:t>
    </w:r>
    <w:proofErr w:type="spellEnd"/>
    <w:r>
      <w:rPr>
        <w:color w:val="838281"/>
        <w:sz w:val="20"/>
        <w:szCs w:val="20"/>
        <w:lang w:val="en-US"/>
      </w:rPr>
      <w:t xml:space="preserve"> 7074</w:t>
    </w:r>
    <w:r w:rsidR="001D65BE" w:rsidRPr="00717977">
      <w:rPr>
        <w:color w:val="838281"/>
        <w:sz w:val="20"/>
        <w:szCs w:val="20"/>
      </w:rPr>
      <w:tab/>
      <w:t>760 0</w:t>
    </w:r>
    <w:r>
      <w:rPr>
        <w:color w:val="838281"/>
        <w:sz w:val="20"/>
        <w:szCs w:val="20"/>
      </w:rPr>
      <w:t>1</w:t>
    </w:r>
    <w:r w:rsidR="001D65BE" w:rsidRPr="00717977">
      <w:rPr>
        <w:color w:val="838281"/>
        <w:sz w:val="20"/>
        <w:szCs w:val="20"/>
      </w:rPr>
      <w:t xml:space="preserve"> </w:t>
    </w:r>
    <w:r>
      <w:rPr>
        <w:color w:val="838281"/>
        <w:sz w:val="20"/>
        <w:szCs w:val="20"/>
      </w:rPr>
      <w:t>Z</w:t>
    </w:r>
    <w:r w:rsidR="001D65BE" w:rsidRPr="00717977">
      <w:rPr>
        <w:color w:val="838281"/>
        <w:sz w:val="20"/>
        <w:szCs w:val="20"/>
      </w:rPr>
      <w:t>lín</w:t>
    </w:r>
    <w:r w:rsidR="001D65BE" w:rsidRPr="00717977">
      <w:rPr>
        <w:color w:val="838281"/>
        <w:sz w:val="20"/>
        <w:szCs w:val="20"/>
      </w:rPr>
      <w:tab/>
    </w:r>
    <w:r w:rsidR="001D65BE" w:rsidRPr="00717977">
      <w:rPr>
        <w:color w:val="84C225"/>
        <w:sz w:val="20"/>
        <w:szCs w:val="20"/>
      </w:rPr>
      <w:t>T:</w:t>
    </w:r>
    <w:r w:rsidR="001D65BE" w:rsidRPr="00717977">
      <w:rPr>
        <w:color w:val="838281"/>
        <w:sz w:val="20"/>
        <w:szCs w:val="20"/>
      </w:rPr>
      <w:t xml:space="preserve"> +420 57</w:t>
    </w:r>
    <w:r w:rsidR="00A11385">
      <w:rPr>
        <w:color w:val="838281"/>
        <w:sz w:val="20"/>
        <w:szCs w:val="20"/>
      </w:rPr>
      <w:t>3</w:t>
    </w:r>
    <w:r w:rsidR="001D65BE" w:rsidRPr="00717977">
      <w:rPr>
        <w:color w:val="838281"/>
        <w:sz w:val="20"/>
        <w:szCs w:val="20"/>
      </w:rPr>
      <w:t> </w:t>
    </w:r>
    <w:r w:rsidR="00A11385">
      <w:rPr>
        <w:color w:val="838281"/>
        <w:sz w:val="20"/>
        <w:szCs w:val="20"/>
      </w:rPr>
      <w:t>775</w:t>
    </w:r>
    <w:r w:rsidR="001D65BE" w:rsidRPr="00717977">
      <w:rPr>
        <w:color w:val="838281"/>
        <w:sz w:val="20"/>
        <w:szCs w:val="20"/>
      </w:rPr>
      <w:t> </w:t>
    </w:r>
    <w:r w:rsidR="00A11385">
      <w:rPr>
        <w:color w:val="838281"/>
        <w:sz w:val="20"/>
        <w:szCs w:val="20"/>
      </w:rPr>
      <w:t>900</w:t>
    </w:r>
    <w:r w:rsidR="001D65BE" w:rsidRPr="00717977">
      <w:rPr>
        <w:color w:val="838281"/>
        <w:sz w:val="20"/>
        <w:szCs w:val="20"/>
      </w:rPr>
      <w:tab/>
    </w:r>
    <w:r w:rsidR="001D65BE" w:rsidRPr="00717977">
      <w:rPr>
        <w:color w:val="84C225"/>
        <w:sz w:val="20"/>
        <w:szCs w:val="20"/>
      </w:rPr>
      <w:t>E:</w:t>
    </w:r>
    <w:r w:rsidR="001D65BE" w:rsidRPr="00717977">
      <w:rPr>
        <w:color w:val="838281"/>
        <w:sz w:val="20"/>
        <w:szCs w:val="20"/>
      </w:rPr>
      <w:t xml:space="preserve"> info@edhouse.cz</w:t>
    </w:r>
    <w:r w:rsidR="001D65BE" w:rsidRPr="00717977">
      <w:rPr>
        <w:color w:val="838281"/>
        <w:sz w:val="20"/>
        <w:szCs w:val="20"/>
      </w:rPr>
      <w:tab/>
    </w:r>
    <w:r w:rsidR="001D65BE" w:rsidRPr="00717977">
      <w:rPr>
        <w:color w:val="84C225"/>
        <w:sz w:val="20"/>
        <w:szCs w:val="20"/>
      </w:rPr>
      <w:t>W:</w:t>
    </w:r>
    <w:r w:rsidR="001D65BE" w:rsidRPr="00717977">
      <w:rPr>
        <w:color w:val="838281"/>
        <w:sz w:val="20"/>
        <w:szCs w:val="20"/>
      </w:rPr>
      <w:t xml:space="preserve"> www.edhouse.eu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05B7E9" w14:textId="77777777" w:rsidR="0045376D" w:rsidRDefault="0045376D" w:rsidP="009B2B2C">
      <w:pPr>
        <w:spacing w:after="0" w:line="240" w:lineRule="auto"/>
      </w:pPr>
      <w:r>
        <w:separator/>
      </w:r>
    </w:p>
  </w:footnote>
  <w:footnote w:type="continuationSeparator" w:id="0">
    <w:p w14:paraId="4FBCE82F" w14:textId="77777777" w:rsidR="0045376D" w:rsidRDefault="0045376D" w:rsidP="009B2B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ACBAC" w14:textId="4A767544" w:rsidR="001D65BE" w:rsidRDefault="00180639" w:rsidP="00EB78BA">
    <w:pPr>
      <w:pStyle w:val="Zhlav"/>
      <w:tabs>
        <w:tab w:val="clear" w:pos="9072"/>
        <w:tab w:val="right" w:pos="9923"/>
      </w:tabs>
      <w:ind w:left="-567"/>
    </w:pPr>
    <w:r>
      <w:rPr>
        <w:noProof/>
      </w:rPr>
      <mc:AlternateContent>
        <mc:Choice Requires="wps">
          <w:drawing>
            <wp:anchor distT="45720" distB="45720" distL="114300" distR="114300" simplePos="0" relativeHeight="251659264" behindDoc="0" locked="0" layoutInCell="1" allowOverlap="1" wp14:anchorId="3D7D87CC" wp14:editId="45D003A0">
              <wp:simplePos x="0" y="0"/>
              <wp:positionH relativeFrom="margin">
                <wp:posOffset>5316855</wp:posOffset>
              </wp:positionH>
              <wp:positionV relativeFrom="paragraph">
                <wp:posOffset>87630</wp:posOffset>
              </wp:positionV>
              <wp:extent cx="847725" cy="2381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38125"/>
                      </a:xfrm>
                      <a:prstGeom prst="rect">
                        <a:avLst/>
                      </a:prstGeom>
                      <a:solidFill>
                        <a:srgbClr val="FFFFFF"/>
                      </a:solidFill>
                      <a:ln w="9525">
                        <a:noFill/>
                        <a:miter lim="800000"/>
                        <a:headEnd/>
                        <a:tailEnd/>
                      </a:ln>
                    </wps:spPr>
                    <wps:txbx>
                      <w:txbxContent>
                        <w:p w14:paraId="215C7F4D" w14:textId="173F4E76" w:rsidR="00180639" w:rsidRPr="00180639" w:rsidRDefault="00180639" w:rsidP="00180639">
                          <w:pPr>
                            <w:jc w:val="right"/>
                            <w:rPr>
                              <w:color w:val="009645"/>
                            </w:rPr>
                          </w:pPr>
                          <w:r w:rsidRPr="00180639">
                            <w:rPr>
                              <w:color w:val="009645"/>
                            </w:rPr>
                            <w:t>30.03.2021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7D87CC" id="_x0000_t202" coordsize="21600,21600" o:spt="202" path="m,l,21600r21600,l21600,xe">
              <v:stroke joinstyle="miter"/>
              <v:path gradientshapeok="t" o:connecttype="rect"/>
            </v:shapetype>
            <v:shape id="Text Box 2" o:spid="_x0000_s1026" type="#_x0000_t202" style="position:absolute;left:0;text-align:left;margin-left:418.65pt;margin-top:6.9pt;width:66.75pt;height:18.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" stroked="f">
              <v:textbox>
                <w:txbxContent>
                  <w:p w14:paraId="215C7F4D" w14:textId="173F4E76" w:rsidR="00180639" w:rsidRPr="00180639" w:rsidRDefault="00180639" w:rsidP="00180639">
                    <w:pPr>
                      <w:jc w:val="right"/>
                      <w:rPr>
                        <w:color w:val="009645"/>
                      </w:rPr>
                    </w:pPr>
                    <w:r w:rsidRPr="00180639">
                      <w:rPr>
                        <w:color w:val="009645"/>
                      </w:rPr>
                      <w:t>30.03.2021</w:t>
                    </w:r>
                  </w:p>
                </w:txbxContent>
              </v:textbox>
              <w10:wrap type="square" anchorx="margin"/>
            </v:shape>
          </w:pict>
        </mc:Fallback>
      </mc:AlternateContent>
    </w:r>
    <w:r w:rsidR="001D65BE">
      <w:rPr>
        <w:noProof/>
        <w:lang w:eastAsia="cs-CZ"/>
      </w:rPr>
      <w:drawing>
        <wp:inline distT="0" distB="0" distL="0" distR="0" wp14:anchorId="09F1292E" wp14:editId="6E093060">
          <wp:extent cx="998855" cy="292100"/>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998855" cy="2921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A4DA6"/>
    <w:multiLevelType w:val="hybridMultilevel"/>
    <w:tmpl w:val="0AB29BF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7073AEF"/>
    <w:multiLevelType w:val="hybridMultilevel"/>
    <w:tmpl w:val="A45CF80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70A4A9E"/>
    <w:multiLevelType w:val="hybridMultilevel"/>
    <w:tmpl w:val="C96EF6C8"/>
    <w:lvl w:ilvl="0" w:tplc="0405001B">
      <w:start w:val="1"/>
      <w:numFmt w:val="lowerRoman"/>
      <w:lvlText w:val="%1."/>
      <w:lvlJc w:val="right"/>
      <w:pPr>
        <w:ind w:left="2340" w:hanging="360"/>
      </w:pPr>
    </w:lvl>
    <w:lvl w:ilvl="1" w:tplc="04050019" w:tentative="1">
      <w:start w:val="1"/>
      <w:numFmt w:val="lowerLetter"/>
      <w:lvlText w:val="%2."/>
      <w:lvlJc w:val="left"/>
      <w:pPr>
        <w:ind w:left="3060" w:hanging="360"/>
      </w:pPr>
    </w:lvl>
    <w:lvl w:ilvl="2" w:tplc="0405001B" w:tentative="1">
      <w:start w:val="1"/>
      <w:numFmt w:val="lowerRoman"/>
      <w:lvlText w:val="%3."/>
      <w:lvlJc w:val="right"/>
      <w:pPr>
        <w:ind w:left="3780" w:hanging="180"/>
      </w:pPr>
    </w:lvl>
    <w:lvl w:ilvl="3" w:tplc="0405000F" w:tentative="1">
      <w:start w:val="1"/>
      <w:numFmt w:val="decimal"/>
      <w:lvlText w:val="%4."/>
      <w:lvlJc w:val="left"/>
      <w:pPr>
        <w:ind w:left="4500" w:hanging="360"/>
      </w:pPr>
    </w:lvl>
    <w:lvl w:ilvl="4" w:tplc="04050019" w:tentative="1">
      <w:start w:val="1"/>
      <w:numFmt w:val="lowerLetter"/>
      <w:lvlText w:val="%5."/>
      <w:lvlJc w:val="left"/>
      <w:pPr>
        <w:ind w:left="5220" w:hanging="360"/>
      </w:pPr>
    </w:lvl>
    <w:lvl w:ilvl="5" w:tplc="0405001B" w:tentative="1">
      <w:start w:val="1"/>
      <w:numFmt w:val="lowerRoman"/>
      <w:lvlText w:val="%6."/>
      <w:lvlJc w:val="right"/>
      <w:pPr>
        <w:ind w:left="5940" w:hanging="180"/>
      </w:pPr>
    </w:lvl>
    <w:lvl w:ilvl="6" w:tplc="0405000F" w:tentative="1">
      <w:start w:val="1"/>
      <w:numFmt w:val="decimal"/>
      <w:lvlText w:val="%7."/>
      <w:lvlJc w:val="left"/>
      <w:pPr>
        <w:ind w:left="6660" w:hanging="360"/>
      </w:pPr>
    </w:lvl>
    <w:lvl w:ilvl="7" w:tplc="04050019" w:tentative="1">
      <w:start w:val="1"/>
      <w:numFmt w:val="lowerLetter"/>
      <w:lvlText w:val="%8."/>
      <w:lvlJc w:val="left"/>
      <w:pPr>
        <w:ind w:left="7380" w:hanging="360"/>
      </w:pPr>
    </w:lvl>
    <w:lvl w:ilvl="8" w:tplc="0405001B" w:tentative="1">
      <w:start w:val="1"/>
      <w:numFmt w:val="lowerRoman"/>
      <w:lvlText w:val="%9."/>
      <w:lvlJc w:val="right"/>
      <w:pPr>
        <w:ind w:left="8100" w:hanging="180"/>
      </w:pPr>
    </w:lvl>
  </w:abstractNum>
  <w:abstractNum w:abstractNumId="3" w15:restartNumberingAfterBreak="0">
    <w:nsid w:val="08374B96"/>
    <w:multiLevelType w:val="hybridMultilevel"/>
    <w:tmpl w:val="2A7C22F6"/>
    <w:lvl w:ilvl="0" w:tplc="C4546E3A">
      <w:start w:val="215"/>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9220727"/>
    <w:multiLevelType w:val="hybridMultilevel"/>
    <w:tmpl w:val="6CD829CA"/>
    <w:lvl w:ilvl="0" w:tplc="C0E21AA8">
      <w:start w:val="1"/>
      <w:numFmt w:val="decimal"/>
      <w:lvlText w:val="%1."/>
      <w:lvlJc w:val="left"/>
      <w:pPr>
        <w:ind w:left="720" w:hanging="360"/>
      </w:pPr>
      <w:rPr>
        <w:rFonts w:hint="default"/>
        <w:b w:val="0"/>
      </w:rPr>
    </w:lvl>
    <w:lvl w:ilvl="1" w:tplc="04050001">
      <w:start w:val="1"/>
      <w:numFmt w:val="bullet"/>
      <w:lvlText w:val=""/>
      <w:lvlJc w:val="left"/>
      <w:pPr>
        <w:ind w:left="1440" w:hanging="360"/>
      </w:pPr>
      <w:rPr>
        <w:rFonts w:ascii="Symbol" w:hAnsi="Symbol" w:hint="default"/>
      </w:r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9CE56AC"/>
    <w:multiLevelType w:val="hybridMultilevel"/>
    <w:tmpl w:val="8528BB6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15:restartNumberingAfterBreak="0">
    <w:nsid w:val="09D14D85"/>
    <w:multiLevelType w:val="hybridMultilevel"/>
    <w:tmpl w:val="73DC2E2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CB06A84"/>
    <w:multiLevelType w:val="hybridMultilevel"/>
    <w:tmpl w:val="08F4B6D6"/>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CF30B48"/>
    <w:multiLevelType w:val="hybridMultilevel"/>
    <w:tmpl w:val="923689F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0E132C2B"/>
    <w:multiLevelType w:val="hybridMultilevel"/>
    <w:tmpl w:val="B96CEA4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0E8545DD"/>
    <w:multiLevelType w:val="hybridMultilevel"/>
    <w:tmpl w:val="9EE2B2A2"/>
    <w:lvl w:ilvl="0" w:tplc="49722A3C">
      <w:start w:val="8"/>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521413C"/>
    <w:multiLevelType w:val="hybridMultilevel"/>
    <w:tmpl w:val="976215F0"/>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97B2880"/>
    <w:multiLevelType w:val="hybridMultilevel"/>
    <w:tmpl w:val="C106751C"/>
    <w:lvl w:ilvl="0" w:tplc="CD6C5268">
      <w:numFmt w:val="bullet"/>
      <w:lvlText w:val="-"/>
      <w:lvlJc w:val="left"/>
      <w:pPr>
        <w:ind w:left="1080" w:hanging="360"/>
      </w:pPr>
      <w:rPr>
        <w:rFonts w:ascii="Arial" w:eastAsia="Calibri" w:hAnsi="Arial" w:cs="Arial" w:hint="default"/>
        <w:b/>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 w15:restartNumberingAfterBreak="0">
    <w:nsid w:val="1AC77B0C"/>
    <w:multiLevelType w:val="hybridMultilevel"/>
    <w:tmpl w:val="87AC319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BAC5630"/>
    <w:multiLevelType w:val="hybridMultilevel"/>
    <w:tmpl w:val="59A8E2F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3B2191F"/>
    <w:multiLevelType w:val="hybridMultilevel"/>
    <w:tmpl w:val="52666DF6"/>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74546F9"/>
    <w:multiLevelType w:val="hybridMultilevel"/>
    <w:tmpl w:val="FCEEEBE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AFA7C43"/>
    <w:multiLevelType w:val="hybridMultilevel"/>
    <w:tmpl w:val="CA6C3A66"/>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B755D84"/>
    <w:multiLevelType w:val="hybridMultilevel"/>
    <w:tmpl w:val="2B9C8542"/>
    <w:lvl w:ilvl="0" w:tplc="B20E3DA4">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B790EB8"/>
    <w:multiLevelType w:val="hybridMultilevel"/>
    <w:tmpl w:val="B164E398"/>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0" w15:restartNumberingAfterBreak="0">
    <w:nsid w:val="2D3D2BA5"/>
    <w:multiLevelType w:val="hybridMultilevel"/>
    <w:tmpl w:val="CA6C3A66"/>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4F55FEB"/>
    <w:multiLevelType w:val="hybridMultilevel"/>
    <w:tmpl w:val="0EDC56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CBB045A"/>
    <w:multiLevelType w:val="hybridMultilevel"/>
    <w:tmpl w:val="9B4A0E2A"/>
    <w:lvl w:ilvl="0" w:tplc="64B28BCC">
      <w:start w:val="1"/>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26A0E83"/>
    <w:multiLevelType w:val="hybridMultilevel"/>
    <w:tmpl w:val="A2702C24"/>
    <w:lvl w:ilvl="0" w:tplc="18E21212">
      <w:start w:val="1"/>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5517E80"/>
    <w:multiLevelType w:val="hybridMultilevel"/>
    <w:tmpl w:val="41B06CC6"/>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A4625E7"/>
    <w:multiLevelType w:val="hybridMultilevel"/>
    <w:tmpl w:val="80B661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AF31868"/>
    <w:multiLevelType w:val="hybridMultilevel"/>
    <w:tmpl w:val="23F25088"/>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45E6B66"/>
    <w:multiLevelType w:val="hybridMultilevel"/>
    <w:tmpl w:val="2654C2A8"/>
    <w:lvl w:ilvl="0" w:tplc="48789C78">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4D41A73"/>
    <w:multiLevelType w:val="hybridMultilevel"/>
    <w:tmpl w:val="425079E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72278FC"/>
    <w:multiLevelType w:val="hybridMultilevel"/>
    <w:tmpl w:val="73609E3A"/>
    <w:lvl w:ilvl="0" w:tplc="968AAA1C">
      <w:start w:val="225"/>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AF6576F"/>
    <w:multiLevelType w:val="hybridMultilevel"/>
    <w:tmpl w:val="C73CDAEE"/>
    <w:lvl w:ilvl="0" w:tplc="5AF02BAC">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6E521D2"/>
    <w:multiLevelType w:val="hybridMultilevel"/>
    <w:tmpl w:val="52666DF6"/>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672B1A4E"/>
    <w:multiLevelType w:val="hybridMultilevel"/>
    <w:tmpl w:val="F2065BE4"/>
    <w:lvl w:ilvl="0" w:tplc="BDEEC7AE">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2A97C56"/>
    <w:multiLevelType w:val="hybridMultilevel"/>
    <w:tmpl w:val="AA1C8E58"/>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4" w15:restartNumberingAfterBreak="0">
    <w:nsid w:val="759D52C3"/>
    <w:multiLevelType w:val="hybridMultilevel"/>
    <w:tmpl w:val="960A71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9DE7D7F"/>
    <w:multiLevelType w:val="hybridMultilevel"/>
    <w:tmpl w:val="3ADEE47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CFB777B"/>
    <w:multiLevelType w:val="hybridMultilevel"/>
    <w:tmpl w:val="0F3027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7DFD2627"/>
    <w:multiLevelType w:val="hybridMultilevel"/>
    <w:tmpl w:val="B2C6CB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3"/>
  </w:num>
  <w:num w:numId="4">
    <w:abstractNumId w:val="1"/>
  </w:num>
  <w:num w:numId="5">
    <w:abstractNumId w:val="32"/>
  </w:num>
  <w:num w:numId="6">
    <w:abstractNumId w:val="30"/>
  </w:num>
  <w:num w:numId="7">
    <w:abstractNumId w:val="12"/>
  </w:num>
  <w:num w:numId="8">
    <w:abstractNumId w:val="26"/>
  </w:num>
  <w:num w:numId="9">
    <w:abstractNumId w:val="22"/>
  </w:num>
  <w:num w:numId="10">
    <w:abstractNumId w:val="35"/>
  </w:num>
  <w:num w:numId="11">
    <w:abstractNumId w:val="10"/>
  </w:num>
  <w:num w:numId="12">
    <w:abstractNumId w:val="25"/>
  </w:num>
  <w:num w:numId="13">
    <w:abstractNumId w:val="18"/>
  </w:num>
  <w:num w:numId="14">
    <w:abstractNumId w:val="16"/>
  </w:num>
  <w:num w:numId="15">
    <w:abstractNumId w:val="4"/>
  </w:num>
  <w:num w:numId="16">
    <w:abstractNumId w:val="5"/>
  </w:num>
  <w:num w:numId="17">
    <w:abstractNumId w:val="19"/>
  </w:num>
  <w:num w:numId="18">
    <w:abstractNumId w:val="11"/>
  </w:num>
  <w:num w:numId="19">
    <w:abstractNumId w:val="28"/>
  </w:num>
  <w:num w:numId="20">
    <w:abstractNumId w:val="20"/>
  </w:num>
  <w:num w:numId="21">
    <w:abstractNumId w:val="17"/>
  </w:num>
  <w:num w:numId="22">
    <w:abstractNumId w:val="27"/>
  </w:num>
  <w:num w:numId="23">
    <w:abstractNumId w:val="29"/>
  </w:num>
  <w:num w:numId="24">
    <w:abstractNumId w:val="9"/>
  </w:num>
  <w:num w:numId="25">
    <w:abstractNumId w:val="13"/>
  </w:num>
  <w:num w:numId="26">
    <w:abstractNumId w:val="36"/>
  </w:num>
  <w:num w:numId="27">
    <w:abstractNumId w:val="37"/>
  </w:num>
  <w:num w:numId="28">
    <w:abstractNumId w:val="14"/>
  </w:num>
  <w:num w:numId="29">
    <w:abstractNumId w:val="7"/>
  </w:num>
  <w:num w:numId="30">
    <w:abstractNumId w:val="8"/>
  </w:num>
  <w:num w:numId="31">
    <w:abstractNumId w:val="31"/>
  </w:num>
  <w:num w:numId="32">
    <w:abstractNumId w:val="15"/>
  </w:num>
  <w:num w:numId="33">
    <w:abstractNumId w:val="2"/>
  </w:num>
  <w:num w:numId="34">
    <w:abstractNumId w:val="33"/>
  </w:num>
  <w:num w:numId="35">
    <w:abstractNumId w:val="24"/>
  </w:num>
  <w:num w:numId="36">
    <w:abstractNumId w:val="6"/>
  </w:num>
  <w:num w:numId="37">
    <w:abstractNumId w:val="34"/>
  </w:num>
  <w:num w:numId="38">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F9D"/>
    <w:rsid w:val="0000120D"/>
    <w:rsid w:val="000172E3"/>
    <w:rsid w:val="000209A9"/>
    <w:rsid w:val="00021A0D"/>
    <w:rsid w:val="0002216B"/>
    <w:rsid w:val="000279A1"/>
    <w:rsid w:val="0003303C"/>
    <w:rsid w:val="000370DA"/>
    <w:rsid w:val="0003752F"/>
    <w:rsid w:val="000419DE"/>
    <w:rsid w:val="00043AEA"/>
    <w:rsid w:val="00045801"/>
    <w:rsid w:val="0004644D"/>
    <w:rsid w:val="00050543"/>
    <w:rsid w:val="00050DED"/>
    <w:rsid w:val="00052039"/>
    <w:rsid w:val="00052464"/>
    <w:rsid w:val="000711DA"/>
    <w:rsid w:val="00073776"/>
    <w:rsid w:val="0007524C"/>
    <w:rsid w:val="00075613"/>
    <w:rsid w:val="0007642F"/>
    <w:rsid w:val="00076C9E"/>
    <w:rsid w:val="000842DA"/>
    <w:rsid w:val="00086689"/>
    <w:rsid w:val="00091804"/>
    <w:rsid w:val="00095545"/>
    <w:rsid w:val="00095585"/>
    <w:rsid w:val="000A2517"/>
    <w:rsid w:val="000A606B"/>
    <w:rsid w:val="000A7590"/>
    <w:rsid w:val="000B54CA"/>
    <w:rsid w:val="000D1890"/>
    <w:rsid w:val="000D4CF7"/>
    <w:rsid w:val="000D553E"/>
    <w:rsid w:val="000D55E2"/>
    <w:rsid w:val="000D5A7C"/>
    <w:rsid w:val="000E357D"/>
    <w:rsid w:val="000E6C49"/>
    <w:rsid w:val="000F074A"/>
    <w:rsid w:val="000F20A9"/>
    <w:rsid w:val="000F34B8"/>
    <w:rsid w:val="000F6F60"/>
    <w:rsid w:val="00102864"/>
    <w:rsid w:val="00102AF8"/>
    <w:rsid w:val="00103948"/>
    <w:rsid w:val="0010748A"/>
    <w:rsid w:val="001217A5"/>
    <w:rsid w:val="001258F5"/>
    <w:rsid w:val="0013375B"/>
    <w:rsid w:val="00141893"/>
    <w:rsid w:val="00150660"/>
    <w:rsid w:val="00150E28"/>
    <w:rsid w:val="00152CCB"/>
    <w:rsid w:val="00153591"/>
    <w:rsid w:val="00153F5F"/>
    <w:rsid w:val="00153FDD"/>
    <w:rsid w:val="00157F31"/>
    <w:rsid w:val="00160E91"/>
    <w:rsid w:val="0016106B"/>
    <w:rsid w:val="0017700F"/>
    <w:rsid w:val="00180639"/>
    <w:rsid w:val="0018309F"/>
    <w:rsid w:val="00185501"/>
    <w:rsid w:val="00186A1D"/>
    <w:rsid w:val="001902C2"/>
    <w:rsid w:val="00190A4A"/>
    <w:rsid w:val="0019599A"/>
    <w:rsid w:val="00197016"/>
    <w:rsid w:val="001A0959"/>
    <w:rsid w:val="001A4DF2"/>
    <w:rsid w:val="001A70B9"/>
    <w:rsid w:val="001A7FA6"/>
    <w:rsid w:val="001B2395"/>
    <w:rsid w:val="001C3B6E"/>
    <w:rsid w:val="001C6140"/>
    <w:rsid w:val="001D2385"/>
    <w:rsid w:val="001D4A74"/>
    <w:rsid w:val="001D4D0D"/>
    <w:rsid w:val="001D65BE"/>
    <w:rsid w:val="001E1B28"/>
    <w:rsid w:val="001E23E4"/>
    <w:rsid w:val="001E60F1"/>
    <w:rsid w:val="001E6319"/>
    <w:rsid w:val="001F372E"/>
    <w:rsid w:val="001F6371"/>
    <w:rsid w:val="0020137F"/>
    <w:rsid w:val="0020464C"/>
    <w:rsid w:val="002077D4"/>
    <w:rsid w:val="00214434"/>
    <w:rsid w:val="00215E62"/>
    <w:rsid w:val="002174E3"/>
    <w:rsid w:val="00217CCD"/>
    <w:rsid w:val="00220317"/>
    <w:rsid w:val="00220505"/>
    <w:rsid w:val="00222451"/>
    <w:rsid w:val="00223E7A"/>
    <w:rsid w:val="002252D7"/>
    <w:rsid w:val="00231FB2"/>
    <w:rsid w:val="002345C7"/>
    <w:rsid w:val="0023704A"/>
    <w:rsid w:val="0023741E"/>
    <w:rsid w:val="0024634B"/>
    <w:rsid w:val="00246717"/>
    <w:rsid w:val="00246DF5"/>
    <w:rsid w:val="00247C30"/>
    <w:rsid w:val="0025096D"/>
    <w:rsid w:val="00251B62"/>
    <w:rsid w:val="00253313"/>
    <w:rsid w:val="00254AE0"/>
    <w:rsid w:val="002560A6"/>
    <w:rsid w:val="00256D34"/>
    <w:rsid w:val="0025742F"/>
    <w:rsid w:val="002625FC"/>
    <w:rsid w:val="0026401D"/>
    <w:rsid w:val="002645EC"/>
    <w:rsid w:val="00271156"/>
    <w:rsid w:val="00277D89"/>
    <w:rsid w:val="002831B3"/>
    <w:rsid w:val="0029053A"/>
    <w:rsid w:val="00293CA4"/>
    <w:rsid w:val="002A021C"/>
    <w:rsid w:val="002A49F4"/>
    <w:rsid w:val="002A4A37"/>
    <w:rsid w:val="002A6185"/>
    <w:rsid w:val="002B5FFF"/>
    <w:rsid w:val="002C0437"/>
    <w:rsid w:val="002C482B"/>
    <w:rsid w:val="002C4C3E"/>
    <w:rsid w:val="002C5095"/>
    <w:rsid w:val="002C5A8A"/>
    <w:rsid w:val="002C73C1"/>
    <w:rsid w:val="002D1343"/>
    <w:rsid w:val="002D1F1E"/>
    <w:rsid w:val="002D3D26"/>
    <w:rsid w:val="002D45D1"/>
    <w:rsid w:val="002D672E"/>
    <w:rsid w:val="002E1C85"/>
    <w:rsid w:val="002E357E"/>
    <w:rsid w:val="002E62C4"/>
    <w:rsid w:val="002E6F1B"/>
    <w:rsid w:val="002F1AE6"/>
    <w:rsid w:val="002F4285"/>
    <w:rsid w:val="00300814"/>
    <w:rsid w:val="00302078"/>
    <w:rsid w:val="00302B81"/>
    <w:rsid w:val="00305D9F"/>
    <w:rsid w:val="00311331"/>
    <w:rsid w:val="003162A7"/>
    <w:rsid w:val="00320AB9"/>
    <w:rsid w:val="00323F5F"/>
    <w:rsid w:val="00323F78"/>
    <w:rsid w:val="003252B0"/>
    <w:rsid w:val="00326F6C"/>
    <w:rsid w:val="003405E3"/>
    <w:rsid w:val="003409D7"/>
    <w:rsid w:val="00343E57"/>
    <w:rsid w:val="003547CF"/>
    <w:rsid w:val="00355104"/>
    <w:rsid w:val="00357F0B"/>
    <w:rsid w:val="00362583"/>
    <w:rsid w:val="00364670"/>
    <w:rsid w:val="00366632"/>
    <w:rsid w:val="00373CD0"/>
    <w:rsid w:val="0037492C"/>
    <w:rsid w:val="00376B60"/>
    <w:rsid w:val="0037794A"/>
    <w:rsid w:val="003810D6"/>
    <w:rsid w:val="0038293F"/>
    <w:rsid w:val="003853AF"/>
    <w:rsid w:val="00396854"/>
    <w:rsid w:val="00396BDE"/>
    <w:rsid w:val="00396DEF"/>
    <w:rsid w:val="003A01BA"/>
    <w:rsid w:val="003A05BC"/>
    <w:rsid w:val="003A1C85"/>
    <w:rsid w:val="003A2A58"/>
    <w:rsid w:val="003B3B5E"/>
    <w:rsid w:val="003B3E03"/>
    <w:rsid w:val="003C4FDD"/>
    <w:rsid w:val="003D399E"/>
    <w:rsid w:val="003D7434"/>
    <w:rsid w:val="003D7678"/>
    <w:rsid w:val="003E0D98"/>
    <w:rsid w:val="003E1699"/>
    <w:rsid w:val="003E17B5"/>
    <w:rsid w:val="003E1CA8"/>
    <w:rsid w:val="003F229D"/>
    <w:rsid w:val="003F4435"/>
    <w:rsid w:val="003F4FDC"/>
    <w:rsid w:val="003F53FB"/>
    <w:rsid w:val="003F79CE"/>
    <w:rsid w:val="00402A83"/>
    <w:rsid w:val="004041F8"/>
    <w:rsid w:val="00405E33"/>
    <w:rsid w:val="00406280"/>
    <w:rsid w:val="00407266"/>
    <w:rsid w:val="00407566"/>
    <w:rsid w:val="00417BAA"/>
    <w:rsid w:val="00421C09"/>
    <w:rsid w:val="00422987"/>
    <w:rsid w:val="00430DBB"/>
    <w:rsid w:val="00430F41"/>
    <w:rsid w:val="004351AE"/>
    <w:rsid w:val="004354F1"/>
    <w:rsid w:val="0045362C"/>
    <w:rsid w:val="0045376D"/>
    <w:rsid w:val="00457737"/>
    <w:rsid w:val="00461945"/>
    <w:rsid w:val="00464644"/>
    <w:rsid w:val="00466707"/>
    <w:rsid w:val="004730C2"/>
    <w:rsid w:val="00476511"/>
    <w:rsid w:val="00476E40"/>
    <w:rsid w:val="0049522F"/>
    <w:rsid w:val="004977F0"/>
    <w:rsid w:val="00497A69"/>
    <w:rsid w:val="004A0246"/>
    <w:rsid w:val="004A7225"/>
    <w:rsid w:val="004A72A6"/>
    <w:rsid w:val="004A743D"/>
    <w:rsid w:val="004A7A8D"/>
    <w:rsid w:val="004B0DE3"/>
    <w:rsid w:val="004B2FEA"/>
    <w:rsid w:val="004B5975"/>
    <w:rsid w:val="004D23C8"/>
    <w:rsid w:val="004D5081"/>
    <w:rsid w:val="004E5879"/>
    <w:rsid w:val="004F50F4"/>
    <w:rsid w:val="00503A52"/>
    <w:rsid w:val="0051163E"/>
    <w:rsid w:val="005124C6"/>
    <w:rsid w:val="0051268B"/>
    <w:rsid w:val="00512ABD"/>
    <w:rsid w:val="005154DB"/>
    <w:rsid w:val="00517AA3"/>
    <w:rsid w:val="00526433"/>
    <w:rsid w:val="00527068"/>
    <w:rsid w:val="00530526"/>
    <w:rsid w:val="0053300D"/>
    <w:rsid w:val="00533EE5"/>
    <w:rsid w:val="0053442F"/>
    <w:rsid w:val="00537B61"/>
    <w:rsid w:val="00541702"/>
    <w:rsid w:val="00541FF2"/>
    <w:rsid w:val="00543A36"/>
    <w:rsid w:val="00554060"/>
    <w:rsid w:val="0055635E"/>
    <w:rsid w:val="00560C90"/>
    <w:rsid w:val="00563F0F"/>
    <w:rsid w:val="005672C9"/>
    <w:rsid w:val="005704B9"/>
    <w:rsid w:val="00572522"/>
    <w:rsid w:val="005778EF"/>
    <w:rsid w:val="0058147E"/>
    <w:rsid w:val="005873B3"/>
    <w:rsid w:val="00590389"/>
    <w:rsid w:val="00592095"/>
    <w:rsid w:val="005926AD"/>
    <w:rsid w:val="005945C6"/>
    <w:rsid w:val="00594909"/>
    <w:rsid w:val="0059693C"/>
    <w:rsid w:val="005A4233"/>
    <w:rsid w:val="005A586C"/>
    <w:rsid w:val="005A6A79"/>
    <w:rsid w:val="005B3925"/>
    <w:rsid w:val="005B4CBB"/>
    <w:rsid w:val="005B5800"/>
    <w:rsid w:val="005B7CF3"/>
    <w:rsid w:val="005C0953"/>
    <w:rsid w:val="005C0BDD"/>
    <w:rsid w:val="005C4166"/>
    <w:rsid w:val="005C621D"/>
    <w:rsid w:val="005C6522"/>
    <w:rsid w:val="005C6ACD"/>
    <w:rsid w:val="005C73BF"/>
    <w:rsid w:val="005D51D0"/>
    <w:rsid w:val="005D582B"/>
    <w:rsid w:val="005D7CEA"/>
    <w:rsid w:val="005E04BF"/>
    <w:rsid w:val="005E1A57"/>
    <w:rsid w:val="005E29A6"/>
    <w:rsid w:val="005E2D24"/>
    <w:rsid w:val="005E4A7C"/>
    <w:rsid w:val="005E6598"/>
    <w:rsid w:val="005F231D"/>
    <w:rsid w:val="005F27CC"/>
    <w:rsid w:val="005F4334"/>
    <w:rsid w:val="005F6767"/>
    <w:rsid w:val="005F688C"/>
    <w:rsid w:val="006074E0"/>
    <w:rsid w:val="0061197D"/>
    <w:rsid w:val="0061274C"/>
    <w:rsid w:val="0061275B"/>
    <w:rsid w:val="00621984"/>
    <w:rsid w:val="00621FCC"/>
    <w:rsid w:val="00625792"/>
    <w:rsid w:val="00625BDF"/>
    <w:rsid w:val="00636A33"/>
    <w:rsid w:val="00636C86"/>
    <w:rsid w:val="006370FE"/>
    <w:rsid w:val="00637958"/>
    <w:rsid w:val="00637B9A"/>
    <w:rsid w:val="0064027E"/>
    <w:rsid w:val="00640798"/>
    <w:rsid w:val="00647F82"/>
    <w:rsid w:val="0065112F"/>
    <w:rsid w:val="006533F8"/>
    <w:rsid w:val="00656BAF"/>
    <w:rsid w:val="00660133"/>
    <w:rsid w:val="00663EE4"/>
    <w:rsid w:val="00666195"/>
    <w:rsid w:val="0067342F"/>
    <w:rsid w:val="006743A1"/>
    <w:rsid w:val="00675E27"/>
    <w:rsid w:val="00680A19"/>
    <w:rsid w:val="006813BC"/>
    <w:rsid w:val="00684E49"/>
    <w:rsid w:val="006863FF"/>
    <w:rsid w:val="00687B29"/>
    <w:rsid w:val="00690FA0"/>
    <w:rsid w:val="00695EF2"/>
    <w:rsid w:val="006A042C"/>
    <w:rsid w:val="006B293D"/>
    <w:rsid w:val="006C3ADD"/>
    <w:rsid w:val="006C40AB"/>
    <w:rsid w:val="006C4732"/>
    <w:rsid w:val="006C5089"/>
    <w:rsid w:val="006C7A19"/>
    <w:rsid w:val="006D008C"/>
    <w:rsid w:val="006D49A0"/>
    <w:rsid w:val="006D7228"/>
    <w:rsid w:val="006E7C99"/>
    <w:rsid w:val="006F38AB"/>
    <w:rsid w:val="006F40F6"/>
    <w:rsid w:val="006F40F8"/>
    <w:rsid w:val="006F5996"/>
    <w:rsid w:val="007017A9"/>
    <w:rsid w:val="007113F1"/>
    <w:rsid w:val="007129A7"/>
    <w:rsid w:val="00716204"/>
    <w:rsid w:val="0071645B"/>
    <w:rsid w:val="007216B6"/>
    <w:rsid w:val="00727868"/>
    <w:rsid w:val="00736E67"/>
    <w:rsid w:val="0074368B"/>
    <w:rsid w:val="00743F43"/>
    <w:rsid w:val="00743F86"/>
    <w:rsid w:val="00744980"/>
    <w:rsid w:val="007451C3"/>
    <w:rsid w:val="007656DE"/>
    <w:rsid w:val="00765E0B"/>
    <w:rsid w:val="00766683"/>
    <w:rsid w:val="00783DA0"/>
    <w:rsid w:val="00783E0D"/>
    <w:rsid w:val="00783EA9"/>
    <w:rsid w:val="00793A58"/>
    <w:rsid w:val="00793BA2"/>
    <w:rsid w:val="00795033"/>
    <w:rsid w:val="0079618A"/>
    <w:rsid w:val="00796ACD"/>
    <w:rsid w:val="007A03E0"/>
    <w:rsid w:val="007A5D21"/>
    <w:rsid w:val="007B2704"/>
    <w:rsid w:val="007B6E74"/>
    <w:rsid w:val="007C06BC"/>
    <w:rsid w:val="007C0886"/>
    <w:rsid w:val="007C7063"/>
    <w:rsid w:val="007D0C73"/>
    <w:rsid w:val="007D0FA6"/>
    <w:rsid w:val="007D55AD"/>
    <w:rsid w:val="007E44B3"/>
    <w:rsid w:val="007E4E8E"/>
    <w:rsid w:val="007E6531"/>
    <w:rsid w:val="007F07FD"/>
    <w:rsid w:val="007F3209"/>
    <w:rsid w:val="007F3F90"/>
    <w:rsid w:val="007F4140"/>
    <w:rsid w:val="007F42F4"/>
    <w:rsid w:val="00801FB1"/>
    <w:rsid w:val="00810207"/>
    <w:rsid w:val="00810E53"/>
    <w:rsid w:val="008131DC"/>
    <w:rsid w:val="0081511B"/>
    <w:rsid w:val="00815DDB"/>
    <w:rsid w:val="008204B9"/>
    <w:rsid w:val="00821876"/>
    <w:rsid w:val="008235C6"/>
    <w:rsid w:val="008244D9"/>
    <w:rsid w:val="00824F9D"/>
    <w:rsid w:val="00827A54"/>
    <w:rsid w:val="0083301F"/>
    <w:rsid w:val="00834B6F"/>
    <w:rsid w:val="00835B69"/>
    <w:rsid w:val="008360F9"/>
    <w:rsid w:val="00842D37"/>
    <w:rsid w:val="0084760E"/>
    <w:rsid w:val="008555AC"/>
    <w:rsid w:val="008669D4"/>
    <w:rsid w:val="0087244F"/>
    <w:rsid w:val="0087281B"/>
    <w:rsid w:val="00874A04"/>
    <w:rsid w:val="00875502"/>
    <w:rsid w:val="00876C49"/>
    <w:rsid w:val="008862E9"/>
    <w:rsid w:val="00887B7B"/>
    <w:rsid w:val="00890518"/>
    <w:rsid w:val="00895870"/>
    <w:rsid w:val="008958DC"/>
    <w:rsid w:val="00895F77"/>
    <w:rsid w:val="008A4534"/>
    <w:rsid w:val="008A49FC"/>
    <w:rsid w:val="008A7C82"/>
    <w:rsid w:val="008B1F03"/>
    <w:rsid w:val="008B260F"/>
    <w:rsid w:val="008C1DF3"/>
    <w:rsid w:val="008D1505"/>
    <w:rsid w:val="008D2A94"/>
    <w:rsid w:val="008D3DF7"/>
    <w:rsid w:val="008D6C27"/>
    <w:rsid w:val="008E2E43"/>
    <w:rsid w:val="008E41F7"/>
    <w:rsid w:val="008F062F"/>
    <w:rsid w:val="008F1CA8"/>
    <w:rsid w:val="008F3E3C"/>
    <w:rsid w:val="008F4D2B"/>
    <w:rsid w:val="008F70E8"/>
    <w:rsid w:val="0090756A"/>
    <w:rsid w:val="00910543"/>
    <w:rsid w:val="00922906"/>
    <w:rsid w:val="00923041"/>
    <w:rsid w:val="009235CE"/>
    <w:rsid w:val="00925F07"/>
    <w:rsid w:val="009323DE"/>
    <w:rsid w:val="009325FF"/>
    <w:rsid w:val="0093300A"/>
    <w:rsid w:val="00944F95"/>
    <w:rsid w:val="00953AE6"/>
    <w:rsid w:val="00955692"/>
    <w:rsid w:val="00960E52"/>
    <w:rsid w:val="009610AB"/>
    <w:rsid w:val="00964DD0"/>
    <w:rsid w:val="00964E16"/>
    <w:rsid w:val="00966DDF"/>
    <w:rsid w:val="009675B4"/>
    <w:rsid w:val="00967E7A"/>
    <w:rsid w:val="0097088E"/>
    <w:rsid w:val="009728E3"/>
    <w:rsid w:val="0097329D"/>
    <w:rsid w:val="009749D8"/>
    <w:rsid w:val="0098034B"/>
    <w:rsid w:val="00984A72"/>
    <w:rsid w:val="00986B1A"/>
    <w:rsid w:val="0098767A"/>
    <w:rsid w:val="009902CD"/>
    <w:rsid w:val="00990C23"/>
    <w:rsid w:val="0099248A"/>
    <w:rsid w:val="00994503"/>
    <w:rsid w:val="00994AC4"/>
    <w:rsid w:val="0099771A"/>
    <w:rsid w:val="009A11D6"/>
    <w:rsid w:val="009A2492"/>
    <w:rsid w:val="009A4DE9"/>
    <w:rsid w:val="009A7283"/>
    <w:rsid w:val="009A78D3"/>
    <w:rsid w:val="009B2678"/>
    <w:rsid w:val="009B2B2C"/>
    <w:rsid w:val="009B3A70"/>
    <w:rsid w:val="009D20D6"/>
    <w:rsid w:val="009D648F"/>
    <w:rsid w:val="009E2ED4"/>
    <w:rsid w:val="009F1064"/>
    <w:rsid w:val="009F312F"/>
    <w:rsid w:val="00A0435B"/>
    <w:rsid w:val="00A05788"/>
    <w:rsid w:val="00A10191"/>
    <w:rsid w:val="00A11385"/>
    <w:rsid w:val="00A12095"/>
    <w:rsid w:val="00A1401F"/>
    <w:rsid w:val="00A17638"/>
    <w:rsid w:val="00A176F2"/>
    <w:rsid w:val="00A215C3"/>
    <w:rsid w:val="00A2410C"/>
    <w:rsid w:val="00A24C5F"/>
    <w:rsid w:val="00A268EC"/>
    <w:rsid w:val="00A27F2C"/>
    <w:rsid w:val="00A318ED"/>
    <w:rsid w:val="00A31FB6"/>
    <w:rsid w:val="00A3356E"/>
    <w:rsid w:val="00A402EE"/>
    <w:rsid w:val="00A44A2D"/>
    <w:rsid w:val="00A47A4C"/>
    <w:rsid w:val="00A55F78"/>
    <w:rsid w:val="00A63166"/>
    <w:rsid w:val="00A67ABA"/>
    <w:rsid w:val="00A7290A"/>
    <w:rsid w:val="00A77630"/>
    <w:rsid w:val="00A80E23"/>
    <w:rsid w:val="00A84AE5"/>
    <w:rsid w:val="00A86A17"/>
    <w:rsid w:val="00A87445"/>
    <w:rsid w:val="00A87542"/>
    <w:rsid w:val="00A939A7"/>
    <w:rsid w:val="00A96294"/>
    <w:rsid w:val="00A97CF7"/>
    <w:rsid w:val="00AA27B1"/>
    <w:rsid w:val="00AA3593"/>
    <w:rsid w:val="00AA5F03"/>
    <w:rsid w:val="00AB1F43"/>
    <w:rsid w:val="00AB27EB"/>
    <w:rsid w:val="00AB2867"/>
    <w:rsid w:val="00AB3212"/>
    <w:rsid w:val="00AC3AB7"/>
    <w:rsid w:val="00AC3C5F"/>
    <w:rsid w:val="00AC572F"/>
    <w:rsid w:val="00AC70DE"/>
    <w:rsid w:val="00AD361A"/>
    <w:rsid w:val="00AD6DF9"/>
    <w:rsid w:val="00AD762F"/>
    <w:rsid w:val="00AE398D"/>
    <w:rsid w:val="00AE5D5E"/>
    <w:rsid w:val="00AE6792"/>
    <w:rsid w:val="00AE7309"/>
    <w:rsid w:val="00AE7A99"/>
    <w:rsid w:val="00AE7B1A"/>
    <w:rsid w:val="00AF1170"/>
    <w:rsid w:val="00B010BD"/>
    <w:rsid w:val="00B0277E"/>
    <w:rsid w:val="00B03123"/>
    <w:rsid w:val="00B23FA5"/>
    <w:rsid w:val="00B3523D"/>
    <w:rsid w:val="00B37295"/>
    <w:rsid w:val="00B3763A"/>
    <w:rsid w:val="00B42EA5"/>
    <w:rsid w:val="00B46A1F"/>
    <w:rsid w:val="00B46BD3"/>
    <w:rsid w:val="00B50642"/>
    <w:rsid w:val="00B5315A"/>
    <w:rsid w:val="00B53B19"/>
    <w:rsid w:val="00B567A4"/>
    <w:rsid w:val="00B56BDA"/>
    <w:rsid w:val="00B611AC"/>
    <w:rsid w:val="00B64965"/>
    <w:rsid w:val="00B71A0D"/>
    <w:rsid w:val="00B729A3"/>
    <w:rsid w:val="00B75ACC"/>
    <w:rsid w:val="00B85033"/>
    <w:rsid w:val="00B85F5D"/>
    <w:rsid w:val="00B8619E"/>
    <w:rsid w:val="00B87241"/>
    <w:rsid w:val="00B9471A"/>
    <w:rsid w:val="00BA0664"/>
    <w:rsid w:val="00BA7770"/>
    <w:rsid w:val="00BB202D"/>
    <w:rsid w:val="00BB2108"/>
    <w:rsid w:val="00BB5F13"/>
    <w:rsid w:val="00BB7F5B"/>
    <w:rsid w:val="00BC3E53"/>
    <w:rsid w:val="00BC4B5E"/>
    <w:rsid w:val="00BC4FCB"/>
    <w:rsid w:val="00BC7AC5"/>
    <w:rsid w:val="00BD1DEC"/>
    <w:rsid w:val="00BD414F"/>
    <w:rsid w:val="00BD5F42"/>
    <w:rsid w:val="00BE5B4D"/>
    <w:rsid w:val="00BE62DB"/>
    <w:rsid w:val="00BE7073"/>
    <w:rsid w:val="00BE7578"/>
    <w:rsid w:val="00BF120E"/>
    <w:rsid w:val="00BF17A3"/>
    <w:rsid w:val="00BF17B2"/>
    <w:rsid w:val="00BF2B6C"/>
    <w:rsid w:val="00BF3298"/>
    <w:rsid w:val="00BF582A"/>
    <w:rsid w:val="00BF7BF5"/>
    <w:rsid w:val="00C00087"/>
    <w:rsid w:val="00C00FD6"/>
    <w:rsid w:val="00C01B06"/>
    <w:rsid w:val="00C05F36"/>
    <w:rsid w:val="00C068DF"/>
    <w:rsid w:val="00C101EF"/>
    <w:rsid w:val="00C11458"/>
    <w:rsid w:val="00C11621"/>
    <w:rsid w:val="00C135C3"/>
    <w:rsid w:val="00C21EBA"/>
    <w:rsid w:val="00C22624"/>
    <w:rsid w:val="00C22AA4"/>
    <w:rsid w:val="00C266B5"/>
    <w:rsid w:val="00C30C42"/>
    <w:rsid w:val="00C33AC2"/>
    <w:rsid w:val="00C34D52"/>
    <w:rsid w:val="00C36586"/>
    <w:rsid w:val="00C36B56"/>
    <w:rsid w:val="00C378BC"/>
    <w:rsid w:val="00C41BD9"/>
    <w:rsid w:val="00C43843"/>
    <w:rsid w:val="00C44057"/>
    <w:rsid w:val="00C531F5"/>
    <w:rsid w:val="00C53625"/>
    <w:rsid w:val="00C54009"/>
    <w:rsid w:val="00C55037"/>
    <w:rsid w:val="00C6209E"/>
    <w:rsid w:val="00C668D3"/>
    <w:rsid w:val="00C70084"/>
    <w:rsid w:val="00C7407B"/>
    <w:rsid w:val="00C83F5A"/>
    <w:rsid w:val="00C87D3C"/>
    <w:rsid w:val="00C93993"/>
    <w:rsid w:val="00C946F6"/>
    <w:rsid w:val="00C962CD"/>
    <w:rsid w:val="00CA0779"/>
    <w:rsid w:val="00CA610E"/>
    <w:rsid w:val="00CA6C25"/>
    <w:rsid w:val="00CB364C"/>
    <w:rsid w:val="00CB4D91"/>
    <w:rsid w:val="00CB61BC"/>
    <w:rsid w:val="00CC02F2"/>
    <w:rsid w:val="00CC6A64"/>
    <w:rsid w:val="00CC78F7"/>
    <w:rsid w:val="00CE1404"/>
    <w:rsid w:val="00CE46D0"/>
    <w:rsid w:val="00CF049C"/>
    <w:rsid w:val="00CF66C5"/>
    <w:rsid w:val="00D0146E"/>
    <w:rsid w:val="00D03EE8"/>
    <w:rsid w:val="00D0659C"/>
    <w:rsid w:val="00D0692F"/>
    <w:rsid w:val="00D10BCE"/>
    <w:rsid w:val="00D11342"/>
    <w:rsid w:val="00D120B7"/>
    <w:rsid w:val="00D12F82"/>
    <w:rsid w:val="00D14E32"/>
    <w:rsid w:val="00D16120"/>
    <w:rsid w:val="00D214AD"/>
    <w:rsid w:val="00D220A2"/>
    <w:rsid w:val="00D23D08"/>
    <w:rsid w:val="00D245DC"/>
    <w:rsid w:val="00D25D40"/>
    <w:rsid w:val="00D25DCB"/>
    <w:rsid w:val="00D26A95"/>
    <w:rsid w:val="00D26BE9"/>
    <w:rsid w:val="00D26EB8"/>
    <w:rsid w:val="00D305AB"/>
    <w:rsid w:val="00D31A14"/>
    <w:rsid w:val="00D40464"/>
    <w:rsid w:val="00D4146B"/>
    <w:rsid w:val="00D44247"/>
    <w:rsid w:val="00D459F6"/>
    <w:rsid w:val="00D46AB2"/>
    <w:rsid w:val="00D501F5"/>
    <w:rsid w:val="00D55062"/>
    <w:rsid w:val="00D55C96"/>
    <w:rsid w:val="00D57E26"/>
    <w:rsid w:val="00D57E4C"/>
    <w:rsid w:val="00D62181"/>
    <w:rsid w:val="00D62928"/>
    <w:rsid w:val="00D639C7"/>
    <w:rsid w:val="00D641A8"/>
    <w:rsid w:val="00D66134"/>
    <w:rsid w:val="00D66643"/>
    <w:rsid w:val="00D71478"/>
    <w:rsid w:val="00D7286B"/>
    <w:rsid w:val="00D7522A"/>
    <w:rsid w:val="00D75FE6"/>
    <w:rsid w:val="00D8547C"/>
    <w:rsid w:val="00D87091"/>
    <w:rsid w:val="00D90757"/>
    <w:rsid w:val="00D919EE"/>
    <w:rsid w:val="00D92F9D"/>
    <w:rsid w:val="00D93B19"/>
    <w:rsid w:val="00DA0E93"/>
    <w:rsid w:val="00DB4AA3"/>
    <w:rsid w:val="00DC0704"/>
    <w:rsid w:val="00DC25B0"/>
    <w:rsid w:val="00DC330C"/>
    <w:rsid w:val="00DC3BE8"/>
    <w:rsid w:val="00DC58D7"/>
    <w:rsid w:val="00DC5D26"/>
    <w:rsid w:val="00DE0B58"/>
    <w:rsid w:val="00DE3AAF"/>
    <w:rsid w:val="00DE559F"/>
    <w:rsid w:val="00DE574E"/>
    <w:rsid w:val="00DE7E39"/>
    <w:rsid w:val="00DF1258"/>
    <w:rsid w:val="00DF23BB"/>
    <w:rsid w:val="00DF54B0"/>
    <w:rsid w:val="00E035F9"/>
    <w:rsid w:val="00E0391E"/>
    <w:rsid w:val="00E116A7"/>
    <w:rsid w:val="00E1361F"/>
    <w:rsid w:val="00E16884"/>
    <w:rsid w:val="00E20C9A"/>
    <w:rsid w:val="00E2355E"/>
    <w:rsid w:val="00E24F09"/>
    <w:rsid w:val="00E25165"/>
    <w:rsid w:val="00E27A4F"/>
    <w:rsid w:val="00E305DC"/>
    <w:rsid w:val="00E30C17"/>
    <w:rsid w:val="00E35530"/>
    <w:rsid w:val="00E3644B"/>
    <w:rsid w:val="00E36595"/>
    <w:rsid w:val="00E5098B"/>
    <w:rsid w:val="00E52756"/>
    <w:rsid w:val="00E531B9"/>
    <w:rsid w:val="00E53380"/>
    <w:rsid w:val="00E53A18"/>
    <w:rsid w:val="00E53BFD"/>
    <w:rsid w:val="00E56843"/>
    <w:rsid w:val="00E61BFA"/>
    <w:rsid w:val="00E64C6A"/>
    <w:rsid w:val="00E66232"/>
    <w:rsid w:val="00E67C3B"/>
    <w:rsid w:val="00E72064"/>
    <w:rsid w:val="00E76C92"/>
    <w:rsid w:val="00E82680"/>
    <w:rsid w:val="00E86131"/>
    <w:rsid w:val="00E928B6"/>
    <w:rsid w:val="00E953C2"/>
    <w:rsid w:val="00E966C8"/>
    <w:rsid w:val="00E97075"/>
    <w:rsid w:val="00E976C1"/>
    <w:rsid w:val="00EA0C64"/>
    <w:rsid w:val="00EA2458"/>
    <w:rsid w:val="00EA5164"/>
    <w:rsid w:val="00EA59D2"/>
    <w:rsid w:val="00EB0076"/>
    <w:rsid w:val="00EB1467"/>
    <w:rsid w:val="00EB5DE4"/>
    <w:rsid w:val="00EB634B"/>
    <w:rsid w:val="00EB78BA"/>
    <w:rsid w:val="00EC5B53"/>
    <w:rsid w:val="00EC7146"/>
    <w:rsid w:val="00ED5B4A"/>
    <w:rsid w:val="00ED6694"/>
    <w:rsid w:val="00EE2A8D"/>
    <w:rsid w:val="00EE34C3"/>
    <w:rsid w:val="00EE475D"/>
    <w:rsid w:val="00EE6DEA"/>
    <w:rsid w:val="00EE6F38"/>
    <w:rsid w:val="00F00B7E"/>
    <w:rsid w:val="00F0555A"/>
    <w:rsid w:val="00F0717F"/>
    <w:rsid w:val="00F11523"/>
    <w:rsid w:val="00F12955"/>
    <w:rsid w:val="00F14092"/>
    <w:rsid w:val="00F14104"/>
    <w:rsid w:val="00F15325"/>
    <w:rsid w:val="00F1580E"/>
    <w:rsid w:val="00F207C3"/>
    <w:rsid w:val="00F22EE8"/>
    <w:rsid w:val="00F26FC5"/>
    <w:rsid w:val="00F27B43"/>
    <w:rsid w:val="00F27B7A"/>
    <w:rsid w:val="00F3387E"/>
    <w:rsid w:val="00F359D5"/>
    <w:rsid w:val="00F36A8A"/>
    <w:rsid w:val="00F44859"/>
    <w:rsid w:val="00F47219"/>
    <w:rsid w:val="00F51BDC"/>
    <w:rsid w:val="00F5258F"/>
    <w:rsid w:val="00F53EB0"/>
    <w:rsid w:val="00F566FD"/>
    <w:rsid w:val="00F57B3C"/>
    <w:rsid w:val="00F61850"/>
    <w:rsid w:val="00F64EDB"/>
    <w:rsid w:val="00F66CC1"/>
    <w:rsid w:val="00F6742E"/>
    <w:rsid w:val="00F742D6"/>
    <w:rsid w:val="00F75689"/>
    <w:rsid w:val="00F81ED4"/>
    <w:rsid w:val="00F82A14"/>
    <w:rsid w:val="00F8372E"/>
    <w:rsid w:val="00F915D9"/>
    <w:rsid w:val="00F9357D"/>
    <w:rsid w:val="00F947E2"/>
    <w:rsid w:val="00F97625"/>
    <w:rsid w:val="00FA0CED"/>
    <w:rsid w:val="00FB2F3C"/>
    <w:rsid w:val="00FC5FD4"/>
    <w:rsid w:val="00FC6DAD"/>
    <w:rsid w:val="00FD05AC"/>
    <w:rsid w:val="00FD751F"/>
    <w:rsid w:val="00FE0080"/>
    <w:rsid w:val="00FE3D5F"/>
    <w:rsid w:val="00FE680C"/>
    <w:rsid w:val="00FF117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9E5EDF"/>
  <w15:docId w15:val="{CBC918AB-0A30-4F37-A435-A94EFDDFD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A3593"/>
    <w:pPr>
      <w:spacing w:after="200" w:line="276" w:lineRule="auto"/>
    </w:pPr>
    <w:rPr>
      <w:sz w:val="22"/>
      <w:szCs w:val="22"/>
      <w:lang w:eastAsia="en-US"/>
    </w:rPr>
  </w:style>
  <w:style w:type="paragraph" w:styleId="Nadpis1">
    <w:name w:val="heading 1"/>
    <w:basedOn w:val="Normln"/>
    <w:next w:val="Normln"/>
    <w:link w:val="Nadpis1Char"/>
    <w:uiPriority w:val="9"/>
    <w:qFormat/>
    <w:rsid w:val="00A55F78"/>
    <w:pPr>
      <w:keepNext/>
      <w:keepLines/>
      <w:spacing w:before="480" w:after="0"/>
      <w:outlineLvl w:val="0"/>
    </w:pPr>
    <w:rPr>
      <w:rFonts w:eastAsia="Times New Roman"/>
      <w:b/>
      <w:bCs/>
      <w:sz w:val="28"/>
      <w:szCs w:val="28"/>
    </w:rPr>
  </w:style>
  <w:style w:type="paragraph" w:styleId="Nadpis2">
    <w:name w:val="heading 2"/>
    <w:basedOn w:val="Normln"/>
    <w:next w:val="Normln"/>
    <w:link w:val="Nadpis2Char"/>
    <w:uiPriority w:val="9"/>
    <w:unhideWhenUsed/>
    <w:qFormat/>
    <w:rsid w:val="00A55F78"/>
    <w:pPr>
      <w:keepNext/>
      <w:keepLines/>
      <w:spacing w:before="200" w:after="0"/>
      <w:outlineLvl w:val="1"/>
    </w:pPr>
    <w:rPr>
      <w:rFonts w:eastAsia="Times New Roman"/>
      <w:b/>
      <w:bCs/>
      <w:sz w:val="26"/>
      <w:szCs w:val="26"/>
    </w:rPr>
  </w:style>
  <w:style w:type="paragraph" w:styleId="Nadpis3">
    <w:name w:val="heading 3"/>
    <w:basedOn w:val="Normln"/>
    <w:next w:val="Normln"/>
    <w:link w:val="Nadpis3Char"/>
    <w:uiPriority w:val="9"/>
    <w:unhideWhenUsed/>
    <w:qFormat/>
    <w:rsid w:val="00A55F78"/>
    <w:pPr>
      <w:keepNext/>
      <w:keepLines/>
      <w:spacing w:before="200" w:after="0"/>
      <w:outlineLvl w:val="2"/>
    </w:pPr>
    <w:rPr>
      <w:rFonts w:eastAsia="Times New Roman"/>
      <w:b/>
      <w:bCs/>
    </w:rPr>
  </w:style>
  <w:style w:type="paragraph" w:styleId="Nadpis4">
    <w:name w:val="heading 4"/>
    <w:basedOn w:val="Normln"/>
    <w:next w:val="Normln"/>
    <w:link w:val="Nadpis4Char"/>
    <w:uiPriority w:val="9"/>
    <w:unhideWhenUsed/>
    <w:qFormat/>
    <w:rsid w:val="00A55F78"/>
    <w:pPr>
      <w:keepNext/>
      <w:keepLines/>
      <w:spacing w:before="200" w:after="0"/>
      <w:outlineLvl w:val="3"/>
    </w:pPr>
    <w:rPr>
      <w:rFonts w:eastAsia="Times New Roman"/>
      <w:b/>
      <w:bCs/>
      <w:i/>
      <w:iCs/>
      <w:color w:val="838281"/>
    </w:rPr>
  </w:style>
  <w:style w:type="paragraph" w:styleId="Nadpis5">
    <w:name w:val="heading 5"/>
    <w:basedOn w:val="Normln"/>
    <w:next w:val="Normln"/>
    <w:link w:val="Nadpis5Char"/>
    <w:uiPriority w:val="9"/>
    <w:semiHidden/>
    <w:unhideWhenUsed/>
    <w:qFormat/>
    <w:rsid w:val="00A55F78"/>
    <w:pPr>
      <w:keepNext/>
      <w:keepLines/>
      <w:spacing w:before="200" w:after="0"/>
      <w:outlineLvl w:val="4"/>
    </w:pPr>
    <w:rPr>
      <w:rFonts w:eastAsia="Times New Roman"/>
      <w:color w:val="838281"/>
    </w:rPr>
  </w:style>
  <w:style w:type="paragraph" w:styleId="Nadpis6">
    <w:name w:val="heading 6"/>
    <w:basedOn w:val="Normln"/>
    <w:next w:val="Normln"/>
    <w:link w:val="Nadpis6Char"/>
    <w:uiPriority w:val="9"/>
    <w:semiHidden/>
    <w:unhideWhenUsed/>
    <w:qFormat/>
    <w:rsid w:val="00A55F78"/>
    <w:pPr>
      <w:keepNext/>
      <w:keepLines/>
      <w:spacing w:before="200" w:after="0"/>
      <w:outlineLvl w:val="5"/>
    </w:pPr>
    <w:rPr>
      <w:rFonts w:eastAsia="Times New Roman"/>
      <w:i/>
      <w:iCs/>
      <w:color w:val="838281"/>
    </w:rPr>
  </w:style>
  <w:style w:type="paragraph" w:styleId="Nadpis7">
    <w:name w:val="heading 7"/>
    <w:basedOn w:val="Normln"/>
    <w:next w:val="Normln"/>
    <w:link w:val="Nadpis7Char"/>
    <w:uiPriority w:val="9"/>
    <w:semiHidden/>
    <w:unhideWhenUsed/>
    <w:qFormat/>
    <w:rsid w:val="00A55F78"/>
    <w:pPr>
      <w:keepNext/>
      <w:keepLines/>
      <w:spacing w:before="200" w:after="0"/>
      <w:outlineLvl w:val="6"/>
    </w:pPr>
    <w:rPr>
      <w:rFonts w:eastAsia="Times New Roman"/>
      <w:iCs/>
      <w:color w:val="838281"/>
      <w:sz w:val="20"/>
    </w:rPr>
  </w:style>
  <w:style w:type="paragraph" w:styleId="Nadpis8">
    <w:name w:val="heading 8"/>
    <w:basedOn w:val="Normln"/>
    <w:next w:val="Normln"/>
    <w:link w:val="Nadpis8Char"/>
    <w:uiPriority w:val="9"/>
    <w:semiHidden/>
    <w:unhideWhenUsed/>
    <w:qFormat/>
    <w:rsid w:val="00A55F78"/>
    <w:pPr>
      <w:keepNext/>
      <w:keepLines/>
      <w:spacing w:before="200" w:after="0"/>
      <w:outlineLvl w:val="7"/>
    </w:pPr>
    <w:rPr>
      <w:rFonts w:eastAsia="Times New Roman"/>
      <w:i/>
      <w:color w:val="838281"/>
      <w:sz w:val="20"/>
      <w:szCs w:val="20"/>
    </w:rPr>
  </w:style>
  <w:style w:type="paragraph" w:styleId="Nadpis9">
    <w:name w:val="heading 9"/>
    <w:basedOn w:val="Normln"/>
    <w:next w:val="Normln"/>
    <w:link w:val="Nadpis9Char"/>
    <w:uiPriority w:val="9"/>
    <w:semiHidden/>
    <w:unhideWhenUsed/>
    <w:qFormat/>
    <w:rsid w:val="00A55F78"/>
    <w:pPr>
      <w:keepNext/>
      <w:keepLines/>
      <w:spacing w:before="200" w:after="0"/>
      <w:outlineLvl w:val="8"/>
    </w:pPr>
    <w:rPr>
      <w:rFonts w:eastAsia="Times New Roman"/>
      <w:i/>
      <w:iCs/>
      <w:color w:val="838281"/>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A55F78"/>
    <w:rPr>
      <w:rFonts w:eastAsia="Times New Roman" w:cs="Times New Roman"/>
      <w:b/>
      <w:bCs/>
      <w:sz w:val="28"/>
      <w:szCs w:val="28"/>
    </w:rPr>
  </w:style>
  <w:style w:type="character" w:customStyle="1" w:styleId="Nadpis2Char">
    <w:name w:val="Nadpis 2 Char"/>
    <w:basedOn w:val="Standardnpsmoodstavce"/>
    <w:link w:val="Nadpis2"/>
    <w:uiPriority w:val="9"/>
    <w:rsid w:val="00A55F78"/>
    <w:rPr>
      <w:rFonts w:eastAsia="Times New Roman" w:cs="Times New Roman"/>
      <w:b/>
      <w:bCs/>
      <w:sz w:val="26"/>
      <w:szCs w:val="26"/>
    </w:rPr>
  </w:style>
  <w:style w:type="paragraph" w:styleId="Nzev">
    <w:name w:val="Title"/>
    <w:basedOn w:val="Normln"/>
    <w:next w:val="Normln"/>
    <w:link w:val="NzevChar"/>
    <w:uiPriority w:val="10"/>
    <w:qFormat/>
    <w:rsid w:val="00AA3593"/>
    <w:pPr>
      <w:pBdr>
        <w:bottom w:val="single" w:sz="8" w:space="4" w:color="84C225"/>
      </w:pBdr>
      <w:spacing w:after="300" w:line="240" w:lineRule="auto"/>
      <w:contextualSpacing/>
    </w:pPr>
    <w:rPr>
      <w:rFonts w:eastAsia="Times New Roman"/>
      <w:color w:val="009645"/>
      <w:spacing w:val="5"/>
      <w:kern w:val="28"/>
      <w:sz w:val="52"/>
      <w:szCs w:val="52"/>
    </w:rPr>
  </w:style>
  <w:style w:type="character" w:customStyle="1" w:styleId="NzevChar">
    <w:name w:val="Název Char"/>
    <w:basedOn w:val="Standardnpsmoodstavce"/>
    <w:link w:val="Nzev"/>
    <w:uiPriority w:val="10"/>
    <w:rsid w:val="00AA3593"/>
    <w:rPr>
      <w:rFonts w:eastAsia="Times New Roman" w:cs="Times New Roman"/>
      <w:color w:val="009645"/>
      <w:spacing w:val="5"/>
      <w:kern w:val="28"/>
      <w:sz w:val="52"/>
      <w:szCs w:val="52"/>
    </w:rPr>
  </w:style>
  <w:style w:type="character" w:styleId="Hypertextovodkaz">
    <w:name w:val="Hyperlink"/>
    <w:basedOn w:val="Standardnpsmoodstavce"/>
    <w:uiPriority w:val="99"/>
    <w:unhideWhenUsed/>
    <w:rsid w:val="00BE7073"/>
    <w:rPr>
      <w:color w:val="0000FF"/>
      <w:u w:val="single"/>
    </w:rPr>
  </w:style>
  <w:style w:type="character" w:styleId="Sledovanodkaz">
    <w:name w:val="FollowedHyperlink"/>
    <w:basedOn w:val="Standardnpsmoodstavce"/>
    <w:uiPriority w:val="99"/>
    <w:semiHidden/>
    <w:unhideWhenUsed/>
    <w:rsid w:val="00BE7073"/>
    <w:rPr>
      <w:color w:val="800080"/>
      <w:u w:val="single"/>
    </w:rPr>
  </w:style>
  <w:style w:type="paragraph" w:styleId="Textbubliny">
    <w:name w:val="Balloon Text"/>
    <w:basedOn w:val="Normln"/>
    <w:link w:val="TextbublinyChar"/>
    <w:uiPriority w:val="99"/>
    <w:semiHidden/>
    <w:unhideWhenUsed/>
    <w:rsid w:val="00BE707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E7073"/>
    <w:rPr>
      <w:rFonts w:ascii="Tahoma" w:hAnsi="Tahoma" w:cs="Tahoma"/>
      <w:sz w:val="16"/>
      <w:szCs w:val="16"/>
    </w:rPr>
  </w:style>
  <w:style w:type="paragraph" w:styleId="Odstavecseseznamem">
    <w:name w:val="List Paragraph"/>
    <w:basedOn w:val="Normln"/>
    <w:uiPriority w:val="34"/>
    <w:qFormat/>
    <w:rsid w:val="00BE7073"/>
    <w:pPr>
      <w:ind w:left="720"/>
      <w:contextualSpacing/>
    </w:pPr>
  </w:style>
  <w:style w:type="character" w:customStyle="1" w:styleId="Nadpis3Char">
    <w:name w:val="Nadpis 3 Char"/>
    <w:basedOn w:val="Standardnpsmoodstavce"/>
    <w:link w:val="Nadpis3"/>
    <w:uiPriority w:val="9"/>
    <w:rsid w:val="00A55F78"/>
    <w:rPr>
      <w:rFonts w:eastAsia="Times New Roman" w:cs="Times New Roman"/>
      <w:b/>
      <w:bCs/>
      <w:sz w:val="22"/>
      <w:szCs w:val="22"/>
    </w:rPr>
  </w:style>
  <w:style w:type="paragraph" w:customStyle="1" w:styleId="Code">
    <w:name w:val="Code"/>
    <w:basedOn w:val="Normln"/>
    <w:next w:val="Normln"/>
    <w:link w:val="CodeChar"/>
    <w:qFormat/>
    <w:rsid w:val="00D639C7"/>
    <w:rPr>
      <w:rFonts w:ascii="Courier New" w:hAnsi="Courier New" w:cs="Courier New"/>
      <w:sz w:val="20"/>
      <w:szCs w:val="20"/>
      <w:lang w:val="en-US"/>
    </w:rPr>
  </w:style>
  <w:style w:type="character" w:customStyle="1" w:styleId="CodeChar">
    <w:name w:val="Code Char"/>
    <w:basedOn w:val="Standardnpsmoodstavce"/>
    <w:link w:val="Code"/>
    <w:rsid w:val="00D639C7"/>
    <w:rPr>
      <w:rFonts w:ascii="Courier New" w:hAnsi="Courier New" w:cs="Courier New"/>
      <w:lang w:val="en-US"/>
    </w:rPr>
  </w:style>
  <w:style w:type="paragraph" w:styleId="Zhlav">
    <w:name w:val="header"/>
    <w:basedOn w:val="Normln"/>
    <w:link w:val="ZhlavChar"/>
    <w:uiPriority w:val="99"/>
    <w:unhideWhenUsed/>
    <w:rsid w:val="009B2B2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B2B2C"/>
    <w:rPr>
      <w:sz w:val="22"/>
      <w:szCs w:val="22"/>
    </w:rPr>
  </w:style>
  <w:style w:type="paragraph" w:styleId="Zpat">
    <w:name w:val="footer"/>
    <w:basedOn w:val="Normln"/>
    <w:link w:val="ZpatChar"/>
    <w:uiPriority w:val="99"/>
    <w:unhideWhenUsed/>
    <w:rsid w:val="009B2B2C"/>
    <w:pPr>
      <w:tabs>
        <w:tab w:val="center" w:pos="4536"/>
        <w:tab w:val="right" w:pos="9072"/>
      </w:tabs>
      <w:spacing w:after="0" w:line="240" w:lineRule="auto"/>
    </w:pPr>
  </w:style>
  <w:style w:type="character" w:customStyle="1" w:styleId="ZpatChar">
    <w:name w:val="Zápatí Char"/>
    <w:basedOn w:val="Standardnpsmoodstavce"/>
    <w:link w:val="Zpat"/>
    <w:uiPriority w:val="99"/>
    <w:rsid w:val="009B2B2C"/>
    <w:rPr>
      <w:sz w:val="22"/>
      <w:szCs w:val="22"/>
    </w:rPr>
  </w:style>
  <w:style w:type="character" w:customStyle="1" w:styleId="Nadpis4Char">
    <w:name w:val="Nadpis 4 Char"/>
    <w:basedOn w:val="Standardnpsmoodstavce"/>
    <w:link w:val="Nadpis4"/>
    <w:uiPriority w:val="9"/>
    <w:rsid w:val="00A55F78"/>
    <w:rPr>
      <w:rFonts w:eastAsia="Times New Roman" w:cs="Times New Roman"/>
      <w:b/>
      <w:bCs/>
      <w:i/>
      <w:iCs/>
      <w:color w:val="838281"/>
      <w:sz w:val="22"/>
      <w:szCs w:val="22"/>
    </w:rPr>
  </w:style>
  <w:style w:type="character" w:customStyle="1" w:styleId="Nadpis5Char">
    <w:name w:val="Nadpis 5 Char"/>
    <w:basedOn w:val="Standardnpsmoodstavce"/>
    <w:link w:val="Nadpis5"/>
    <w:uiPriority w:val="9"/>
    <w:semiHidden/>
    <w:rsid w:val="00A55F78"/>
    <w:rPr>
      <w:rFonts w:eastAsia="Times New Roman" w:cs="Times New Roman"/>
      <w:color w:val="838281"/>
      <w:sz w:val="22"/>
      <w:szCs w:val="22"/>
    </w:rPr>
  </w:style>
  <w:style w:type="character" w:customStyle="1" w:styleId="Nadpis6Char">
    <w:name w:val="Nadpis 6 Char"/>
    <w:basedOn w:val="Standardnpsmoodstavce"/>
    <w:link w:val="Nadpis6"/>
    <w:uiPriority w:val="9"/>
    <w:semiHidden/>
    <w:rsid w:val="00A55F78"/>
    <w:rPr>
      <w:rFonts w:eastAsia="Times New Roman" w:cs="Times New Roman"/>
      <w:i/>
      <w:iCs/>
      <w:color w:val="838281"/>
      <w:sz w:val="22"/>
      <w:szCs w:val="22"/>
    </w:rPr>
  </w:style>
  <w:style w:type="character" w:customStyle="1" w:styleId="Nadpis7Char">
    <w:name w:val="Nadpis 7 Char"/>
    <w:basedOn w:val="Standardnpsmoodstavce"/>
    <w:link w:val="Nadpis7"/>
    <w:uiPriority w:val="9"/>
    <w:semiHidden/>
    <w:rsid w:val="00A55F78"/>
    <w:rPr>
      <w:rFonts w:eastAsia="Times New Roman" w:cs="Times New Roman"/>
      <w:iCs/>
      <w:color w:val="838281"/>
      <w:szCs w:val="22"/>
    </w:rPr>
  </w:style>
  <w:style w:type="character" w:customStyle="1" w:styleId="Nadpis8Char">
    <w:name w:val="Nadpis 8 Char"/>
    <w:basedOn w:val="Standardnpsmoodstavce"/>
    <w:link w:val="Nadpis8"/>
    <w:uiPriority w:val="9"/>
    <w:semiHidden/>
    <w:rsid w:val="00A55F78"/>
    <w:rPr>
      <w:rFonts w:eastAsia="Times New Roman" w:cs="Times New Roman"/>
      <w:i/>
      <w:color w:val="838281"/>
    </w:rPr>
  </w:style>
  <w:style w:type="character" w:customStyle="1" w:styleId="Nadpis9Char">
    <w:name w:val="Nadpis 9 Char"/>
    <w:basedOn w:val="Standardnpsmoodstavce"/>
    <w:link w:val="Nadpis9"/>
    <w:uiPriority w:val="9"/>
    <w:semiHidden/>
    <w:rsid w:val="00A55F78"/>
    <w:rPr>
      <w:rFonts w:eastAsia="Times New Roman" w:cs="Times New Roman"/>
      <w:i/>
      <w:iCs/>
      <w:color w:val="838281"/>
    </w:rPr>
  </w:style>
  <w:style w:type="character" w:styleId="Siln">
    <w:name w:val="Strong"/>
    <w:basedOn w:val="Standardnpsmoodstavce"/>
    <w:uiPriority w:val="22"/>
    <w:qFormat/>
    <w:rsid w:val="001F372E"/>
    <w:rPr>
      <w:b/>
      <w:bCs/>
    </w:rPr>
  </w:style>
  <w:style w:type="table" w:styleId="Mkatabulky">
    <w:name w:val="Table Grid"/>
    <w:basedOn w:val="Normlntabulka"/>
    <w:uiPriority w:val="39"/>
    <w:rsid w:val="00EB78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bsahtabulky">
    <w:name w:val="Obsah tabulky"/>
    <w:basedOn w:val="Normln"/>
    <w:rsid w:val="00EB78BA"/>
    <w:pPr>
      <w:widowControl w:val="0"/>
      <w:suppressLineNumbers/>
      <w:suppressAutoHyphens/>
      <w:spacing w:after="113" w:line="240" w:lineRule="auto"/>
    </w:pPr>
    <w:rPr>
      <w:rFonts w:ascii="Serif" w:eastAsia="Lucida Sans Unicode" w:hAnsi="Serif"/>
      <w:sz w:val="24"/>
      <w:szCs w:val="24"/>
      <w:lang w:eastAsia="ar-SA"/>
    </w:rPr>
  </w:style>
  <w:style w:type="paragraph" w:customStyle="1" w:styleId="Nadpistabulky">
    <w:name w:val="Nadpis tabulky"/>
    <w:basedOn w:val="Obsahtabulky"/>
    <w:rsid w:val="00EB78BA"/>
    <w:pPr>
      <w:jc w:val="center"/>
    </w:pPr>
    <w:rPr>
      <w:b/>
      <w:bCs/>
      <w:i/>
      <w:iCs/>
    </w:rPr>
  </w:style>
  <w:style w:type="paragraph" w:styleId="Bezmezer">
    <w:name w:val="No Spacing"/>
    <w:uiPriority w:val="1"/>
    <w:qFormat/>
    <w:rsid w:val="00EB78BA"/>
    <w:rPr>
      <w:sz w:val="22"/>
      <w:szCs w:val="22"/>
      <w:lang w:eastAsia="en-US"/>
    </w:rPr>
  </w:style>
  <w:style w:type="character" w:customStyle="1" w:styleId="editsection">
    <w:name w:val="editsection"/>
    <w:basedOn w:val="Standardnpsmoodstavce"/>
    <w:rsid w:val="004D23C8"/>
  </w:style>
  <w:style w:type="paragraph" w:styleId="Prosttext">
    <w:name w:val="Plain Text"/>
    <w:basedOn w:val="Normln"/>
    <w:link w:val="ProsttextChar"/>
    <w:uiPriority w:val="99"/>
    <w:semiHidden/>
    <w:unhideWhenUsed/>
    <w:rsid w:val="00D23D08"/>
    <w:pPr>
      <w:spacing w:after="0" w:line="240" w:lineRule="auto"/>
    </w:pPr>
    <w:rPr>
      <w:rFonts w:eastAsia="Times New Roman"/>
      <w:szCs w:val="21"/>
      <w:lang w:eastAsia="cs-CZ"/>
    </w:rPr>
  </w:style>
  <w:style w:type="character" w:customStyle="1" w:styleId="ProsttextChar">
    <w:name w:val="Prostý text Char"/>
    <w:basedOn w:val="Standardnpsmoodstavce"/>
    <w:link w:val="Prosttext"/>
    <w:uiPriority w:val="99"/>
    <w:semiHidden/>
    <w:rsid w:val="00D23D08"/>
    <w:rPr>
      <w:rFonts w:eastAsia="Times New Roman"/>
      <w:sz w:val="22"/>
      <w:szCs w:val="21"/>
    </w:rPr>
  </w:style>
  <w:style w:type="paragraph" w:styleId="Titulek">
    <w:name w:val="caption"/>
    <w:basedOn w:val="Normln"/>
    <w:next w:val="Normln"/>
    <w:uiPriority w:val="35"/>
    <w:unhideWhenUsed/>
    <w:qFormat/>
    <w:rsid w:val="00A97CF7"/>
    <w:pPr>
      <w:spacing w:line="240" w:lineRule="auto"/>
    </w:pPr>
    <w:rPr>
      <w:b/>
      <w:bCs/>
      <w:color w:val="4F81BD" w:themeColor="accent1"/>
      <w:sz w:val="18"/>
      <w:szCs w:val="18"/>
    </w:rPr>
  </w:style>
  <w:style w:type="paragraph" w:customStyle="1" w:styleId="PoznmkaEdhouse">
    <w:name w:val="Poznámka Edhouse"/>
    <w:basedOn w:val="Nadpis1"/>
    <w:qFormat/>
    <w:rsid w:val="00795033"/>
    <w:pPr>
      <w:ind w:left="720" w:hanging="360"/>
    </w:pPr>
    <w:rPr>
      <w:rFonts w:cs="Calibri"/>
      <w:b w:val="0"/>
      <w:color w:val="00B050"/>
    </w:rPr>
  </w:style>
  <w:style w:type="character" w:customStyle="1" w:styleId="platne">
    <w:name w:val="platne"/>
    <w:basedOn w:val="Standardnpsmoodstavce"/>
    <w:rsid w:val="007A5D21"/>
  </w:style>
  <w:style w:type="table" w:styleId="Stednstnovn1zvraznn3">
    <w:name w:val="Medium Shading 1 Accent 3"/>
    <w:basedOn w:val="Normlntabulka"/>
    <w:uiPriority w:val="63"/>
    <w:rsid w:val="0020464C"/>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styleId="Odkaznakoment">
    <w:name w:val="annotation reference"/>
    <w:basedOn w:val="Standardnpsmoodstavce"/>
    <w:uiPriority w:val="99"/>
    <w:semiHidden/>
    <w:unhideWhenUsed/>
    <w:rsid w:val="00180639"/>
    <w:rPr>
      <w:sz w:val="16"/>
      <w:szCs w:val="16"/>
    </w:rPr>
  </w:style>
  <w:style w:type="paragraph" w:styleId="Textkomente">
    <w:name w:val="annotation text"/>
    <w:basedOn w:val="Normln"/>
    <w:link w:val="TextkomenteChar"/>
    <w:uiPriority w:val="99"/>
    <w:semiHidden/>
    <w:unhideWhenUsed/>
    <w:rsid w:val="00180639"/>
    <w:pPr>
      <w:spacing w:after="160" w:line="240" w:lineRule="auto"/>
    </w:pPr>
    <w:rPr>
      <w:rFonts w:asciiTheme="minorHAnsi" w:eastAsiaTheme="minorHAnsi" w:hAnsiTheme="minorHAnsi" w:cstheme="minorBidi"/>
      <w:sz w:val="20"/>
      <w:szCs w:val="20"/>
    </w:rPr>
  </w:style>
  <w:style w:type="character" w:customStyle="1" w:styleId="TextkomenteChar">
    <w:name w:val="Text komentáře Char"/>
    <w:basedOn w:val="Standardnpsmoodstavce"/>
    <w:link w:val="Textkomente"/>
    <w:uiPriority w:val="99"/>
    <w:semiHidden/>
    <w:rsid w:val="00180639"/>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635786">
      <w:bodyDiv w:val="1"/>
      <w:marLeft w:val="0"/>
      <w:marRight w:val="0"/>
      <w:marTop w:val="0"/>
      <w:marBottom w:val="0"/>
      <w:divBdr>
        <w:top w:val="none" w:sz="0" w:space="0" w:color="auto"/>
        <w:left w:val="none" w:sz="0" w:space="0" w:color="auto"/>
        <w:bottom w:val="none" w:sz="0" w:space="0" w:color="auto"/>
        <w:right w:val="none" w:sz="0" w:space="0" w:color="auto"/>
      </w:divBdr>
    </w:div>
    <w:div w:id="262802563">
      <w:bodyDiv w:val="1"/>
      <w:marLeft w:val="0"/>
      <w:marRight w:val="0"/>
      <w:marTop w:val="0"/>
      <w:marBottom w:val="0"/>
      <w:divBdr>
        <w:top w:val="none" w:sz="0" w:space="0" w:color="auto"/>
        <w:left w:val="none" w:sz="0" w:space="0" w:color="auto"/>
        <w:bottom w:val="none" w:sz="0" w:space="0" w:color="auto"/>
        <w:right w:val="none" w:sz="0" w:space="0" w:color="auto"/>
      </w:divBdr>
    </w:div>
    <w:div w:id="447965494">
      <w:bodyDiv w:val="1"/>
      <w:marLeft w:val="0"/>
      <w:marRight w:val="0"/>
      <w:marTop w:val="0"/>
      <w:marBottom w:val="0"/>
      <w:divBdr>
        <w:top w:val="none" w:sz="0" w:space="0" w:color="auto"/>
        <w:left w:val="none" w:sz="0" w:space="0" w:color="auto"/>
        <w:bottom w:val="none" w:sz="0" w:space="0" w:color="auto"/>
        <w:right w:val="none" w:sz="0" w:space="0" w:color="auto"/>
      </w:divBdr>
    </w:div>
    <w:div w:id="780419252">
      <w:bodyDiv w:val="1"/>
      <w:marLeft w:val="0"/>
      <w:marRight w:val="0"/>
      <w:marTop w:val="0"/>
      <w:marBottom w:val="0"/>
      <w:divBdr>
        <w:top w:val="none" w:sz="0" w:space="0" w:color="auto"/>
        <w:left w:val="none" w:sz="0" w:space="0" w:color="auto"/>
        <w:bottom w:val="none" w:sz="0" w:space="0" w:color="auto"/>
        <w:right w:val="none" w:sz="0" w:space="0" w:color="auto"/>
      </w:divBdr>
    </w:div>
    <w:div w:id="875507132">
      <w:bodyDiv w:val="1"/>
      <w:marLeft w:val="0"/>
      <w:marRight w:val="0"/>
      <w:marTop w:val="0"/>
      <w:marBottom w:val="0"/>
      <w:divBdr>
        <w:top w:val="none" w:sz="0" w:space="0" w:color="auto"/>
        <w:left w:val="none" w:sz="0" w:space="0" w:color="auto"/>
        <w:bottom w:val="none" w:sz="0" w:space="0" w:color="auto"/>
        <w:right w:val="none" w:sz="0" w:space="0" w:color="auto"/>
      </w:divBdr>
    </w:div>
    <w:div w:id="931552168">
      <w:bodyDiv w:val="1"/>
      <w:marLeft w:val="0"/>
      <w:marRight w:val="0"/>
      <w:marTop w:val="0"/>
      <w:marBottom w:val="0"/>
      <w:divBdr>
        <w:top w:val="none" w:sz="0" w:space="0" w:color="auto"/>
        <w:left w:val="none" w:sz="0" w:space="0" w:color="auto"/>
        <w:bottom w:val="none" w:sz="0" w:space="0" w:color="auto"/>
        <w:right w:val="none" w:sz="0" w:space="0" w:color="auto"/>
      </w:divBdr>
    </w:div>
    <w:div w:id="950942091">
      <w:bodyDiv w:val="1"/>
      <w:marLeft w:val="0"/>
      <w:marRight w:val="0"/>
      <w:marTop w:val="0"/>
      <w:marBottom w:val="0"/>
      <w:divBdr>
        <w:top w:val="none" w:sz="0" w:space="0" w:color="auto"/>
        <w:left w:val="none" w:sz="0" w:space="0" w:color="auto"/>
        <w:bottom w:val="none" w:sz="0" w:space="0" w:color="auto"/>
        <w:right w:val="none" w:sz="0" w:space="0" w:color="auto"/>
      </w:divBdr>
    </w:div>
    <w:div w:id="1077246443">
      <w:bodyDiv w:val="1"/>
      <w:marLeft w:val="0"/>
      <w:marRight w:val="0"/>
      <w:marTop w:val="0"/>
      <w:marBottom w:val="0"/>
      <w:divBdr>
        <w:top w:val="none" w:sz="0" w:space="0" w:color="auto"/>
        <w:left w:val="none" w:sz="0" w:space="0" w:color="auto"/>
        <w:bottom w:val="none" w:sz="0" w:space="0" w:color="auto"/>
        <w:right w:val="none" w:sz="0" w:space="0" w:color="auto"/>
      </w:divBdr>
    </w:div>
    <w:div w:id="1283222395">
      <w:bodyDiv w:val="1"/>
      <w:marLeft w:val="0"/>
      <w:marRight w:val="0"/>
      <w:marTop w:val="0"/>
      <w:marBottom w:val="0"/>
      <w:divBdr>
        <w:top w:val="none" w:sz="0" w:space="0" w:color="auto"/>
        <w:left w:val="none" w:sz="0" w:space="0" w:color="auto"/>
        <w:bottom w:val="none" w:sz="0" w:space="0" w:color="auto"/>
        <w:right w:val="none" w:sz="0" w:space="0" w:color="auto"/>
      </w:divBdr>
    </w:div>
    <w:div w:id="1395547955">
      <w:bodyDiv w:val="1"/>
      <w:marLeft w:val="0"/>
      <w:marRight w:val="0"/>
      <w:marTop w:val="0"/>
      <w:marBottom w:val="0"/>
      <w:divBdr>
        <w:top w:val="none" w:sz="0" w:space="0" w:color="auto"/>
        <w:left w:val="none" w:sz="0" w:space="0" w:color="auto"/>
        <w:bottom w:val="none" w:sz="0" w:space="0" w:color="auto"/>
        <w:right w:val="none" w:sz="0" w:space="0" w:color="auto"/>
      </w:divBdr>
    </w:div>
    <w:div w:id="1519932026">
      <w:bodyDiv w:val="1"/>
      <w:marLeft w:val="0"/>
      <w:marRight w:val="0"/>
      <w:marTop w:val="0"/>
      <w:marBottom w:val="0"/>
      <w:divBdr>
        <w:top w:val="none" w:sz="0" w:space="0" w:color="auto"/>
        <w:left w:val="none" w:sz="0" w:space="0" w:color="auto"/>
        <w:bottom w:val="none" w:sz="0" w:space="0" w:color="auto"/>
        <w:right w:val="none" w:sz="0" w:space="0" w:color="auto"/>
      </w:divBdr>
    </w:div>
    <w:div w:id="1633824297">
      <w:bodyDiv w:val="1"/>
      <w:marLeft w:val="0"/>
      <w:marRight w:val="0"/>
      <w:marTop w:val="0"/>
      <w:marBottom w:val="0"/>
      <w:divBdr>
        <w:top w:val="none" w:sz="0" w:space="0" w:color="auto"/>
        <w:left w:val="none" w:sz="0" w:space="0" w:color="auto"/>
        <w:bottom w:val="none" w:sz="0" w:space="0" w:color="auto"/>
        <w:right w:val="none" w:sz="0" w:space="0" w:color="auto"/>
      </w:divBdr>
    </w:div>
    <w:div w:id="1730811409">
      <w:bodyDiv w:val="1"/>
      <w:marLeft w:val="0"/>
      <w:marRight w:val="0"/>
      <w:marTop w:val="0"/>
      <w:marBottom w:val="0"/>
      <w:divBdr>
        <w:top w:val="none" w:sz="0" w:space="0" w:color="auto"/>
        <w:left w:val="none" w:sz="0" w:space="0" w:color="auto"/>
        <w:bottom w:val="none" w:sz="0" w:space="0" w:color="auto"/>
        <w:right w:val="none" w:sz="0" w:space="0" w:color="auto"/>
      </w:divBdr>
    </w:div>
    <w:div w:id="1900092608">
      <w:bodyDiv w:val="1"/>
      <w:marLeft w:val="0"/>
      <w:marRight w:val="0"/>
      <w:marTop w:val="0"/>
      <w:marBottom w:val="0"/>
      <w:divBdr>
        <w:top w:val="none" w:sz="0" w:space="0" w:color="auto"/>
        <w:left w:val="none" w:sz="0" w:space="0" w:color="auto"/>
        <w:bottom w:val="none" w:sz="0" w:space="0" w:color="auto"/>
        <w:right w:val="none" w:sz="0" w:space="0" w:color="auto"/>
      </w:divBdr>
      <w:divsChild>
        <w:div w:id="1121652123">
          <w:marLeft w:val="0"/>
          <w:marRight w:val="0"/>
          <w:marTop w:val="0"/>
          <w:marBottom w:val="0"/>
          <w:divBdr>
            <w:top w:val="none" w:sz="0" w:space="0" w:color="auto"/>
            <w:left w:val="none" w:sz="0" w:space="0" w:color="auto"/>
            <w:bottom w:val="none" w:sz="0" w:space="0" w:color="auto"/>
            <w:right w:val="none" w:sz="0" w:space="0" w:color="auto"/>
          </w:divBdr>
        </w:div>
      </w:divsChild>
    </w:div>
    <w:div w:id="1907884399">
      <w:bodyDiv w:val="1"/>
      <w:marLeft w:val="0"/>
      <w:marRight w:val="0"/>
      <w:marTop w:val="0"/>
      <w:marBottom w:val="0"/>
      <w:divBdr>
        <w:top w:val="none" w:sz="0" w:space="0" w:color="auto"/>
        <w:left w:val="none" w:sz="0" w:space="0" w:color="auto"/>
        <w:bottom w:val="none" w:sz="0" w:space="0" w:color="auto"/>
        <w:right w:val="none" w:sz="0" w:space="0" w:color="auto"/>
      </w:divBdr>
    </w:div>
    <w:div w:id="1926525653">
      <w:bodyDiv w:val="1"/>
      <w:marLeft w:val="0"/>
      <w:marRight w:val="0"/>
      <w:marTop w:val="0"/>
      <w:marBottom w:val="0"/>
      <w:divBdr>
        <w:top w:val="none" w:sz="0" w:space="0" w:color="auto"/>
        <w:left w:val="none" w:sz="0" w:space="0" w:color="auto"/>
        <w:bottom w:val="none" w:sz="0" w:space="0" w:color="auto"/>
        <w:right w:val="none" w:sz="0" w:space="0" w:color="auto"/>
      </w:divBdr>
    </w:div>
    <w:div w:id="2010061236">
      <w:bodyDiv w:val="1"/>
      <w:marLeft w:val="0"/>
      <w:marRight w:val="0"/>
      <w:marTop w:val="0"/>
      <w:marBottom w:val="0"/>
      <w:divBdr>
        <w:top w:val="none" w:sz="0" w:space="0" w:color="auto"/>
        <w:left w:val="none" w:sz="0" w:space="0" w:color="auto"/>
        <w:bottom w:val="none" w:sz="0" w:space="0" w:color="auto"/>
        <w:right w:val="none" w:sz="0" w:space="0" w:color="auto"/>
      </w:divBdr>
    </w:div>
    <w:div w:id="2100759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house.cz/podporujeme"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info@edhouse.cz" TargetMode="External"/><Relationship Id="rId4" Type="http://schemas.openxmlformats.org/officeDocument/2006/relationships/settings" Target="settings.xml"/><Relationship Id="rId9" Type="http://schemas.openxmlformats.org/officeDocument/2006/relationships/hyperlink" Target="http://www.edhouse.cz"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inova\Downloads\2015%20Edhouse%20document.dotx"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1C41A-32FD-425D-935A-E9202627E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2015 Edhouse document.dotx</Template>
  <TotalTime>59</TotalTime>
  <Pages>2</Pages>
  <Words>296</Words>
  <Characters>1691</Characters>
  <Application>Microsoft Office Word</Application>
  <DocSecurity>0</DocSecurity>
  <Lines>14</Lines>
  <Paragraphs>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Klára Malinová</dc:creator>
  <cp:lastModifiedBy>Malinová Klára</cp:lastModifiedBy>
  <cp:revision>7</cp:revision>
  <cp:lastPrinted>2009-09-07T13:33:00Z</cp:lastPrinted>
  <dcterms:created xsi:type="dcterms:W3CDTF">2021-03-30T07:16:00Z</dcterms:created>
  <dcterms:modified xsi:type="dcterms:W3CDTF">2021-04-06T15:02:00Z</dcterms:modified>
</cp:coreProperties>
</file>